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69C" w:rsidRDefault="00AC469C">
      <w:pPr>
        <w:rPr>
          <w:b/>
          <w:noProof/>
          <w:lang w:eastAsia="en-CA"/>
        </w:rPr>
      </w:pPr>
      <w:r>
        <w:rPr>
          <w:b/>
          <w:noProof/>
          <w:lang w:eastAsia="en-CA"/>
        </w:rPr>
        <w:t xml:space="preserve">BUS 285 – </w:t>
      </w:r>
      <w:r w:rsidR="007636F3">
        <w:rPr>
          <w:b/>
          <w:noProof/>
          <w:lang w:eastAsia="en-CA"/>
        </w:rPr>
        <w:t>Winter 2020</w:t>
      </w:r>
    </w:p>
    <w:p w:rsidR="00AC469C" w:rsidRDefault="00AC469C">
      <w:pPr>
        <w:rPr>
          <w:b/>
          <w:noProof/>
          <w:lang w:eastAsia="en-CA"/>
        </w:rPr>
      </w:pPr>
      <w:r>
        <w:rPr>
          <w:b/>
          <w:noProof/>
          <w:lang w:eastAsia="en-CA"/>
        </w:rPr>
        <w:t xml:space="preserve">Course Project </w:t>
      </w:r>
    </w:p>
    <w:p w:rsidR="00AC469C" w:rsidRDefault="00AC469C">
      <w:pPr>
        <w:rPr>
          <w:b/>
          <w:noProof/>
          <w:lang w:eastAsia="en-CA"/>
        </w:rPr>
      </w:pPr>
    </w:p>
    <w:p w:rsidR="00AC469C" w:rsidRDefault="00AC469C">
      <w:pPr>
        <w:rPr>
          <w:noProof/>
          <w:lang w:eastAsia="en-CA"/>
        </w:rPr>
      </w:pPr>
      <w:r>
        <w:rPr>
          <w:b/>
          <w:noProof/>
          <w:lang w:eastAsia="en-CA"/>
        </w:rPr>
        <w:t xml:space="preserve">Requirements: </w:t>
      </w:r>
      <w:r w:rsidRPr="00AC469C">
        <w:rPr>
          <w:noProof/>
          <w:lang w:eastAsia="en-CA"/>
        </w:rPr>
        <w:t xml:space="preserve">Read the attached case study carefully. Complete any of the questions </w:t>
      </w:r>
      <w:r w:rsidR="00F62C48">
        <w:rPr>
          <w:noProof/>
          <w:lang w:eastAsia="en-CA"/>
        </w:rPr>
        <w:t xml:space="preserve">or requirements </w:t>
      </w:r>
      <w:r w:rsidRPr="00AC469C">
        <w:rPr>
          <w:noProof/>
          <w:lang w:eastAsia="en-CA"/>
        </w:rPr>
        <w:t xml:space="preserve">noted in each part. Upon completion, organize the various components into a single package and submit </w:t>
      </w:r>
      <w:r w:rsidR="00C43F4E">
        <w:rPr>
          <w:noProof/>
          <w:lang w:eastAsia="en-CA"/>
        </w:rPr>
        <w:t xml:space="preserve">online </w:t>
      </w:r>
      <w:r w:rsidRPr="00AC469C">
        <w:rPr>
          <w:noProof/>
          <w:lang w:eastAsia="en-CA"/>
        </w:rPr>
        <w:t>using the link on UR Courses.</w:t>
      </w:r>
      <w:r w:rsidR="00F62C48">
        <w:rPr>
          <w:noProof/>
          <w:lang w:eastAsia="en-CA"/>
        </w:rPr>
        <w:t xml:space="preserve"> The project is due by </w:t>
      </w:r>
      <w:r w:rsidR="00564680">
        <w:rPr>
          <w:noProof/>
          <w:lang w:eastAsia="en-CA"/>
        </w:rPr>
        <w:t>5:30</w:t>
      </w:r>
      <w:r w:rsidR="00F62C48">
        <w:rPr>
          <w:noProof/>
          <w:lang w:eastAsia="en-CA"/>
        </w:rPr>
        <w:t xml:space="preserve">PM on </w:t>
      </w:r>
      <w:r w:rsidR="007636F3">
        <w:rPr>
          <w:noProof/>
          <w:lang w:eastAsia="en-CA"/>
        </w:rPr>
        <w:t>March 26</w:t>
      </w:r>
      <w:r w:rsidR="00F62C48">
        <w:rPr>
          <w:noProof/>
          <w:lang w:eastAsia="en-CA"/>
        </w:rPr>
        <w:t>.</w:t>
      </w:r>
      <w:r w:rsidR="0091091F">
        <w:rPr>
          <w:noProof/>
          <w:lang w:eastAsia="en-CA"/>
        </w:rPr>
        <w:t xml:space="preserve"> </w:t>
      </w:r>
    </w:p>
    <w:p w:rsidR="00AC469C" w:rsidRDefault="00AC469C">
      <w:pPr>
        <w:rPr>
          <w:noProof/>
          <w:lang w:eastAsia="en-CA"/>
        </w:rPr>
      </w:pPr>
    </w:p>
    <w:p w:rsidR="00AC469C" w:rsidRDefault="00F62C48">
      <w:pPr>
        <w:rPr>
          <w:noProof/>
          <w:lang w:eastAsia="en-CA"/>
        </w:rPr>
      </w:pPr>
      <w:r>
        <w:rPr>
          <w:noProof/>
          <w:lang w:eastAsia="en-CA"/>
        </w:rPr>
        <w:t>There are 9</w:t>
      </w:r>
      <w:r w:rsidR="00AC469C">
        <w:rPr>
          <w:noProof/>
          <w:lang w:eastAsia="en-CA"/>
        </w:rPr>
        <w:t xml:space="preserve"> parts to this case. Each part will have its own unique requirements. Be sure to complete the parts in sequence as one </w:t>
      </w:r>
      <w:r w:rsidR="0078249A">
        <w:rPr>
          <w:noProof/>
          <w:lang w:eastAsia="en-CA"/>
        </w:rPr>
        <w:t>segment</w:t>
      </w:r>
      <w:r w:rsidR="00AC469C">
        <w:rPr>
          <w:noProof/>
          <w:lang w:eastAsia="en-CA"/>
        </w:rPr>
        <w:t xml:space="preserve"> may have an impact on subsequent sections. </w:t>
      </w:r>
    </w:p>
    <w:p w:rsidR="00AC469C" w:rsidRDefault="00AC469C">
      <w:pPr>
        <w:rPr>
          <w:noProof/>
          <w:lang w:eastAsia="en-CA"/>
        </w:rPr>
      </w:pPr>
    </w:p>
    <w:p w:rsidR="00AC469C" w:rsidRDefault="00AC469C">
      <w:pPr>
        <w:rPr>
          <w:noProof/>
          <w:lang w:eastAsia="en-CA"/>
        </w:rPr>
      </w:pPr>
      <w:r>
        <w:rPr>
          <w:noProof/>
          <w:lang w:eastAsia="en-CA"/>
        </w:rPr>
        <w:t>The grade distribution for each part will be as follows:</w:t>
      </w:r>
    </w:p>
    <w:p w:rsidR="00AC469C" w:rsidRDefault="00AC469C">
      <w:pPr>
        <w:rPr>
          <w:noProof/>
          <w:lang w:eastAsia="en-CA"/>
        </w:rPr>
      </w:pPr>
    </w:p>
    <w:p w:rsidR="00AC469C" w:rsidRDefault="00AC469C">
      <w:pPr>
        <w:rPr>
          <w:noProof/>
          <w:lang w:eastAsia="en-CA"/>
        </w:rPr>
      </w:pPr>
      <w:r>
        <w:rPr>
          <w:noProof/>
          <w:lang w:eastAsia="en-CA"/>
        </w:rPr>
        <w:t>Part 1 –</w:t>
      </w:r>
      <w:r w:rsidR="00DB32CF">
        <w:rPr>
          <w:noProof/>
          <w:lang w:eastAsia="en-CA"/>
        </w:rPr>
        <w:t xml:space="preserve"> 6</w:t>
      </w:r>
    </w:p>
    <w:p w:rsidR="00AC469C" w:rsidRDefault="00AC469C">
      <w:pPr>
        <w:rPr>
          <w:noProof/>
          <w:lang w:eastAsia="en-CA"/>
        </w:rPr>
      </w:pPr>
      <w:r>
        <w:rPr>
          <w:noProof/>
          <w:lang w:eastAsia="en-CA"/>
        </w:rPr>
        <w:t xml:space="preserve">Part 2 – </w:t>
      </w:r>
      <w:r w:rsidR="0073471E">
        <w:rPr>
          <w:noProof/>
          <w:lang w:eastAsia="en-CA"/>
        </w:rPr>
        <w:t>4</w:t>
      </w:r>
    </w:p>
    <w:p w:rsidR="00AC469C" w:rsidRDefault="00AC469C">
      <w:pPr>
        <w:rPr>
          <w:noProof/>
          <w:lang w:eastAsia="en-CA"/>
        </w:rPr>
      </w:pPr>
      <w:r>
        <w:rPr>
          <w:noProof/>
          <w:lang w:eastAsia="en-CA"/>
        </w:rPr>
        <w:t xml:space="preserve">Part 3 – </w:t>
      </w:r>
      <w:r w:rsidR="00DB32CF">
        <w:rPr>
          <w:noProof/>
          <w:lang w:eastAsia="en-CA"/>
        </w:rPr>
        <w:t>7</w:t>
      </w:r>
    </w:p>
    <w:p w:rsidR="00AC469C" w:rsidRDefault="00AC469C">
      <w:pPr>
        <w:rPr>
          <w:noProof/>
          <w:lang w:eastAsia="en-CA"/>
        </w:rPr>
      </w:pPr>
      <w:r>
        <w:rPr>
          <w:noProof/>
          <w:lang w:eastAsia="en-CA"/>
        </w:rPr>
        <w:t xml:space="preserve">Part 4 – </w:t>
      </w:r>
      <w:r w:rsidR="00551226">
        <w:rPr>
          <w:noProof/>
          <w:lang w:eastAsia="en-CA"/>
        </w:rPr>
        <w:t>11</w:t>
      </w:r>
    </w:p>
    <w:p w:rsidR="00AC469C" w:rsidRDefault="00AC469C">
      <w:pPr>
        <w:rPr>
          <w:noProof/>
          <w:lang w:eastAsia="en-CA"/>
        </w:rPr>
      </w:pPr>
      <w:r>
        <w:rPr>
          <w:noProof/>
          <w:lang w:eastAsia="en-CA"/>
        </w:rPr>
        <w:t xml:space="preserve">Part 5 – </w:t>
      </w:r>
      <w:r w:rsidR="00F62C48">
        <w:rPr>
          <w:noProof/>
          <w:lang w:eastAsia="en-CA"/>
        </w:rPr>
        <w:t>28</w:t>
      </w:r>
    </w:p>
    <w:p w:rsidR="00AC469C" w:rsidRDefault="00AC469C">
      <w:pPr>
        <w:rPr>
          <w:noProof/>
          <w:lang w:eastAsia="en-CA"/>
        </w:rPr>
      </w:pPr>
      <w:r>
        <w:rPr>
          <w:noProof/>
          <w:lang w:eastAsia="en-CA"/>
        </w:rPr>
        <w:t xml:space="preserve">Part 6 – </w:t>
      </w:r>
      <w:r w:rsidR="00551226">
        <w:rPr>
          <w:noProof/>
          <w:lang w:eastAsia="en-CA"/>
        </w:rPr>
        <w:t>8</w:t>
      </w:r>
    </w:p>
    <w:p w:rsidR="00AC469C" w:rsidRDefault="00AC469C">
      <w:pPr>
        <w:rPr>
          <w:noProof/>
          <w:lang w:eastAsia="en-CA"/>
        </w:rPr>
      </w:pPr>
      <w:r>
        <w:rPr>
          <w:noProof/>
          <w:lang w:eastAsia="en-CA"/>
        </w:rPr>
        <w:t xml:space="preserve">Part 7 – </w:t>
      </w:r>
      <w:r w:rsidR="00551226">
        <w:rPr>
          <w:noProof/>
          <w:lang w:eastAsia="en-CA"/>
        </w:rPr>
        <w:t>8</w:t>
      </w:r>
    </w:p>
    <w:p w:rsidR="00AC469C" w:rsidRDefault="00AC469C">
      <w:pPr>
        <w:rPr>
          <w:noProof/>
          <w:lang w:eastAsia="en-CA"/>
        </w:rPr>
      </w:pPr>
      <w:r>
        <w:rPr>
          <w:noProof/>
          <w:lang w:eastAsia="en-CA"/>
        </w:rPr>
        <w:t xml:space="preserve">Part 8 – </w:t>
      </w:r>
      <w:r w:rsidR="00551226">
        <w:rPr>
          <w:noProof/>
          <w:lang w:eastAsia="en-CA"/>
        </w:rPr>
        <w:t>4</w:t>
      </w:r>
    </w:p>
    <w:p w:rsidR="00DB32CF" w:rsidRDefault="00DB32CF">
      <w:pPr>
        <w:rPr>
          <w:noProof/>
          <w:lang w:eastAsia="en-CA"/>
        </w:rPr>
      </w:pPr>
      <w:r>
        <w:rPr>
          <w:noProof/>
          <w:lang w:eastAsia="en-CA"/>
        </w:rPr>
        <w:t xml:space="preserve">Part 9 – </w:t>
      </w:r>
      <w:r w:rsidR="00F62C48">
        <w:rPr>
          <w:noProof/>
          <w:lang w:eastAsia="en-CA"/>
        </w:rPr>
        <w:t>2</w:t>
      </w:r>
      <w:r w:rsidR="0073471E">
        <w:rPr>
          <w:noProof/>
          <w:lang w:eastAsia="en-CA"/>
        </w:rPr>
        <w:t>4</w:t>
      </w:r>
    </w:p>
    <w:p w:rsidR="00AC469C" w:rsidRDefault="00AC469C">
      <w:pPr>
        <w:rPr>
          <w:noProof/>
          <w:lang w:eastAsia="en-CA"/>
        </w:rPr>
      </w:pPr>
    </w:p>
    <w:p w:rsidR="00AC469C" w:rsidRDefault="00AC469C">
      <w:pPr>
        <w:rPr>
          <w:noProof/>
          <w:lang w:eastAsia="en-CA"/>
        </w:rPr>
      </w:pPr>
      <w:r>
        <w:rPr>
          <w:noProof/>
          <w:lang w:eastAsia="en-CA"/>
        </w:rPr>
        <w:t xml:space="preserve">Total – </w:t>
      </w:r>
      <w:r w:rsidR="00F62C48">
        <w:rPr>
          <w:noProof/>
          <w:lang w:eastAsia="en-CA"/>
        </w:rPr>
        <w:t>100</w:t>
      </w:r>
    </w:p>
    <w:p w:rsidR="00AC469C" w:rsidRDefault="00AC469C">
      <w:pPr>
        <w:rPr>
          <w:noProof/>
          <w:lang w:eastAsia="en-CA"/>
        </w:rPr>
      </w:pPr>
    </w:p>
    <w:p w:rsidR="00AC469C" w:rsidRDefault="00AC469C">
      <w:pPr>
        <w:rPr>
          <w:noProof/>
          <w:lang w:eastAsia="en-CA"/>
        </w:rPr>
      </w:pPr>
      <w:r>
        <w:rPr>
          <w:noProof/>
          <w:lang w:eastAsia="en-CA"/>
        </w:rPr>
        <w:t xml:space="preserve">Note: The written sections for parts </w:t>
      </w:r>
      <w:r w:rsidR="00551226">
        <w:rPr>
          <w:noProof/>
          <w:lang w:eastAsia="en-CA"/>
        </w:rPr>
        <w:t>6</w:t>
      </w:r>
      <w:r>
        <w:rPr>
          <w:noProof/>
          <w:lang w:eastAsia="en-CA"/>
        </w:rPr>
        <w:t xml:space="preserve"> and </w:t>
      </w:r>
      <w:r w:rsidR="00551226">
        <w:rPr>
          <w:noProof/>
          <w:lang w:eastAsia="en-CA"/>
        </w:rPr>
        <w:t>9</w:t>
      </w:r>
      <w:r>
        <w:rPr>
          <w:noProof/>
          <w:lang w:eastAsia="en-CA"/>
        </w:rPr>
        <w:t xml:space="preserve"> will have marks dedicated to grammar</w:t>
      </w:r>
      <w:r w:rsidR="00551226">
        <w:rPr>
          <w:noProof/>
          <w:lang w:eastAsia="en-CA"/>
        </w:rPr>
        <w:t>, spelling</w:t>
      </w:r>
      <w:r>
        <w:rPr>
          <w:noProof/>
          <w:lang w:eastAsia="en-CA"/>
        </w:rPr>
        <w:t xml:space="preserve"> and proper formatting. </w:t>
      </w:r>
      <w:r w:rsidR="008A6A10">
        <w:rPr>
          <w:noProof/>
          <w:lang w:eastAsia="en-CA"/>
        </w:rPr>
        <w:t xml:space="preserve">As a general guide, section 6 should take </w:t>
      </w:r>
      <w:r w:rsidR="004C27E1">
        <w:rPr>
          <w:noProof/>
          <w:lang w:eastAsia="en-CA"/>
        </w:rPr>
        <w:t xml:space="preserve">approximately </w:t>
      </w:r>
      <w:r w:rsidR="008A6A10">
        <w:rPr>
          <w:noProof/>
          <w:lang w:eastAsia="en-CA"/>
        </w:rPr>
        <w:t>1-2 pages and secti</w:t>
      </w:r>
      <w:r w:rsidR="004C27E1">
        <w:rPr>
          <w:noProof/>
          <w:lang w:eastAsia="en-CA"/>
        </w:rPr>
        <w:t>on 9 should be anywhere from 2-5</w:t>
      </w:r>
      <w:r w:rsidR="008A6A10">
        <w:rPr>
          <w:noProof/>
          <w:lang w:eastAsia="en-CA"/>
        </w:rPr>
        <w:t xml:space="preserve"> pages </w:t>
      </w:r>
      <w:r w:rsidR="00692AFB">
        <w:rPr>
          <w:noProof/>
          <w:lang w:eastAsia="en-CA"/>
        </w:rPr>
        <w:t>(plus any appendicies). Please use 1.5 spacing, 12pt font</w:t>
      </w:r>
      <w:r w:rsidR="008A6A10">
        <w:rPr>
          <w:noProof/>
          <w:lang w:eastAsia="en-CA"/>
        </w:rPr>
        <w:t xml:space="preserve">. </w:t>
      </w:r>
    </w:p>
    <w:p w:rsidR="00AC469C" w:rsidRDefault="00AC469C">
      <w:pPr>
        <w:rPr>
          <w:noProof/>
          <w:lang w:eastAsia="en-CA"/>
        </w:rPr>
      </w:pPr>
    </w:p>
    <w:p w:rsidR="00AC469C" w:rsidRDefault="00AC469C">
      <w:pPr>
        <w:rPr>
          <w:noProof/>
          <w:lang w:eastAsia="en-CA"/>
        </w:rPr>
      </w:pPr>
      <w:r>
        <w:rPr>
          <w:noProof/>
          <w:lang w:eastAsia="en-CA"/>
        </w:rPr>
        <w:t xml:space="preserve">No outside research is required to complete this project. All the required </w:t>
      </w:r>
      <w:r w:rsidR="0078249A">
        <w:rPr>
          <w:noProof/>
          <w:lang w:eastAsia="en-CA"/>
        </w:rPr>
        <w:t xml:space="preserve">financial </w:t>
      </w:r>
      <w:r>
        <w:rPr>
          <w:noProof/>
          <w:lang w:eastAsia="en-CA"/>
        </w:rPr>
        <w:t xml:space="preserve">information to answer </w:t>
      </w:r>
      <w:r w:rsidR="00551226">
        <w:rPr>
          <w:noProof/>
          <w:lang w:eastAsia="en-CA"/>
        </w:rPr>
        <w:t>all parts</w:t>
      </w:r>
      <w:r>
        <w:rPr>
          <w:noProof/>
          <w:lang w:eastAsia="en-CA"/>
        </w:rPr>
        <w:t xml:space="preserve"> can be found in the case. Refer to the textbook, class slides </w:t>
      </w:r>
      <w:r w:rsidR="00EA721B">
        <w:rPr>
          <w:noProof/>
          <w:lang w:eastAsia="en-CA"/>
        </w:rPr>
        <w:t>and/</w:t>
      </w:r>
      <w:r>
        <w:rPr>
          <w:noProof/>
          <w:lang w:eastAsia="en-CA"/>
        </w:rPr>
        <w:t xml:space="preserve">or lectures for proper methods of </w:t>
      </w:r>
      <w:r w:rsidR="00551226">
        <w:rPr>
          <w:noProof/>
          <w:lang w:eastAsia="en-CA"/>
        </w:rPr>
        <w:t xml:space="preserve">analysis and </w:t>
      </w:r>
      <w:r>
        <w:rPr>
          <w:noProof/>
          <w:lang w:eastAsia="en-CA"/>
        </w:rPr>
        <w:t xml:space="preserve">completion. </w:t>
      </w:r>
    </w:p>
    <w:p w:rsidR="00BC2D5F" w:rsidRDefault="00BC2D5F">
      <w:pPr>
        <w:rPr>
          <w:noProof/>
          <w:lang w:eastAsia="en-CA"/>
        </w:rPr>
      </w:pPr>
    </w:p>
    <w:p w:rsidR="00BC2D5F" w:rsidRDefault="00BC2D5F">
      <w:pPr>
        <w:rPr>
          <w:noProof/>
          <w:lang w:eastAsia="en-CA"/>
        </w:rPr>
      </w:pPr>
      <w:r>
        <w:rPr>
          <w:noProof/>
          <w:lang w:eastAsia="en-CA"/>
        </w:rPr>
        <w:t xml:space="preserve">A number of accounts will be used throughout this case. </w:t>
      </w:r>
      <w:r w:rsidR="00EA721B">
        <w:rPr>
          <w:noProof/>
          <w:lang w:eastAsia="en-CA"/>
        </w:rPr>
        <w:t>Some account names are important (Inventory, Cash) but g</w:t>
      </w:r>
      <w:r>
        <w:rPr>
          <w:noProof/>
          <w:lang w:eastAsia="en-CA"/>
        </w:rPr>
        <w:t>enerally speaking how you chose to name the various accounts is not as important as the ensuring the correct type of account is used (Revenue, Expense, Asset, etc).</w:t>
      </w:r>
      <w:r w:rsidR="00EA721B">
        <w:rPr>
          <w:noProof/>
          <w:lang w:eastAsia="en-CA"/>
        </w:rPr>
        <w:t xml:space="preserve"> </w:t>
      </w:r>
    </w:p>
    <w:p w:rsidR="00AC469C" w:rsidRDefault="00AC469C">
      <w:pPr>
        <w:rPr>
          <w:noProof/>
          <w:lang w:eastAsia="en-CA"/>
        </w:rPr>
      </w:pPr>
    </w:p>
    <w:p w:rsidR="00AC469C" w:rsidRDefault="00AC469C">
      <w:pPr>
        <w:rPr>
          <w:b/>
          <w:noProof/>
          <w:lang w:eastAsia="en-CA"/>
        </w:rPr>
      </w:pPr>
      <w:r>
        <w:rPr>
          <w:noProof/>
          <w:lang w:eastAsia="en-CA"/>
        </w:rPr>
        <w:t xml:space="preserve">Items that include GST will be noted. </w:t>
      </w:r>
      <w:r w:rsidR="00692AFB">
        <w:rPr>
          <w:noProof/>
          <w:lang w:eastAsia="en-CA"/>
        </w:rPr>
        <w:t xml:space="preserve">The GST </w:t>
      </w:r>
      <w:r w:rsidR="004C27E1">
        <w:rPr>
          <w:noProof/>
          <w:lang w:eastAsia="en-CA"/>
        </w:rPr>
        <w:t xml:space="preserve">rate </w:t>
      </w:r>
      <w:r w:rsidR="0078249A">
        <w:rPr>
          <w:noProof/>
          <w:lang w:eastAsia="en-CA"/>
        </w:rPr>
        <w:t xml:space="preserve">for </w:t>
      </w:r>
      <w:r w:rsidR="00692AFB">
        <w:rPr>
          <w:noProof/>
          <w:lang w:eastAsia="en-CA"/>
        </w:rPr>
        <w:t>those</w:t>
      </w:r>
      <w:r w:rsidR="0078249A">
        <w:rPr>
          <w:noProof/>
          <w:lang w:eastAsia="en-CA"/>
        </w:rPr>
        <w:t xml:space="preserve"> </w:t>
      </w:r>
      <w:r w:rsidR="00692AFB">
        <w:rPr>
          <w:noProof/>
          <w:lang w:eastAsia="en-CA"/>
        </w:rPr>
        <w:t xml:space="preserve">items will be 5%. </w:t>
      </w:r>
      <w:r w:rsidR="004C27E1">
        <w:rPr>
          <w:noProof/>
          <w:lang w:eastAsia="en-CA"/>
        </w:rPr>
        <w:t>For all other items</w:t>
      </w:r>
      <w:r>
        <w:rPr>
          <w:noProof/>
          <w:lang w:eastAsia="en-CA"/>
        </w:rPr>
        <w:t xml:space="preserve"> assume there are no GST impacts. </w:t>
      </w:r>
      <w:r>
        <w:rPr>
          <w:b/>
          <w:noProof/>
          <w:lang w:eastAsia="en-CA"/>
        </w:rPr>
        <w:br w:type="page"/>
      </w:r>
    </w:p>
    <w:p w:rsidR="00BA59D6" w:rsidRPr="008002A0" w:rsidRDefault="000043E5">
      <w:pPr>
        <w:rPr>
          <w:b/>
          <w:noProof/>
          <w:lang w:eastAsia="en-CA"/>
        </w:rPr>
      </w:pPr>
      <w:r w:rsidRPr="008002A0">
        <w:rPr>
          <w:b/>
          <w:noProof/>
          <w:lang w:eastAsia="en-CA"/>
        </w:rPr>
        <w:lastRenderedPageBreak/>
        <w:t>Case Study – Rhy’s Fries</w:t>
      </w:r>
    </w:p>
    <w:p w:rsidR="000043E5" w:rsidRDefault="000043E5">
      <w:pPr>
        <w:rPr>
          <w:noProof/>
          <w:lang w:eastAsia="en-CA"/>
        </w:rPr>
      </w:pPr>
    </w:p>
    <w:p w:rsidR="000043E5" w:rsidRDefault="000043E5">
      <w:pPr>
        <w:rPr>
          <w:noProof/>
          <w:lang w:eastAsia="en-CA"/>
        </w:rPr>
      </w:pPr>
      <w:r>
        <w:rPr>
          <w:noProof/>
          <w:lang w:eastAsia="en-CA"/>
        </w:rPr>
        <w:t>Part 1</w:t>
      </w:r>
    </w:p>
    <w:p w:rsidR="00B55A4F" w:rsidRDefault="008002A0">
      <w:pPr>
        <w:rPr>
          <w:noProof/>
          <w:lang w:eastAsia="en-CA"/>
        </w:rPr>
      </w:pPr>
      <w:r>
        <w:rPr>
          <w:noProof/>
          <w:lang w:eastAsia="en-CA"/>
        </w:rPr>
        <w:t>May</w:t>
      </w:r>
      <w:r w:rsidR="000043E5">
        <w:rPr>
          <w:noProof/>
          <w:lang w:eastAsia="en-CA"/>
        </w:rPr>
        <w:t xml:space="preserve"> 1, 20X1</w:t>
      </w:r>
    </w:p>
    <w:p w:rsidR="000043E5" w:rsidRDefault="000043E5">
      <w:pPr>
        <w:rPr>
          <w:noProof/>
          <w:lang w:eastAsia="en-CA"/>
        </w:rPr>
      </w:pPr>
    </w:p>
    <w:p w:rsidR="00B55A4F" w:rsidRDefault="00B55A4F">
      <w:pPr>
        <w:rPr>
          <w:noProof/>
          <w:lang w:eastAsia="en-CA"/>
        </w:rPr>
      </w:pPr>
      <w:r>
        <w:rPr>
          <w:noProof/>
          <w:lang w:eastAsia="en-CA"/>
        </w:rPr>
        <w:t xml:space="preserve">Ronald Rhy is the </w:t>
      </w:r>
      <w:r w:rsidR="00046889">
        <w:rPr>
          <w:noProof/>
          <w:lang w:eastAsia="en-CA"/>
        </w:rPr>
        <w:t>head</w:t>
      </w:r>
      <w:r>
        <w:rPr>
          <w:noProof/>
          <w:lang w:eastAsia="en-CA"/>
        </w:rPr>
        <w:t xml:space="preserve"> fry cook and bottle washer at a local chain restaurant. </w:t>
      </w:r>
      <w:r w:rsidR="00B33F41">
        <w:rPr>
          <w:noProof/>
          <w:lang w:eastAsia="en-CA"/>
        </w:rPr>
        <w:t xml:space="preserve">Although his choice of career hasn’t been </w:t>
      </w:r>
      <w:r w:rsidR="000043E5">
        <w:rPr>
          <w:noProof/>
          <w:lang w:eastAsia="en-CA"/>
        </w:rPr>
        <w:t>the most financially rewarding</w:t>
      </w:r>
      <w:r w:rsidR="00B33F41">
        <w:rPr>
          <w:noProof/>
          <w:lang w:eastAsia="en-CA"/>
        </w:rPr>
        <w:t xml:space="preserve"> he</w:t>
      </w:r>
      <w:r>
        <w:rPr>
          <w:noProof/>
          <w:lang w:eastAsia="en-CA"/>
        </w:rPr>
        <w:t xml:space="preserve"> has always had a passion for providing great food to customers</w:t>
      </w:r>
      <w:r w:rsidR="00C43F4E">
        <w:rPr>
          <w:noProof/>
          <w:lang w:eastAsia="en-CA"/>
        </w:rPr>
        <w:t>. His specialty dish is the</w:t>
      </w:r>
      <w:r w:rsidR="00B317B8">
        <w:rPr>
          <w:noProof/>
          <w:lang w:eastAsia="en-CA"/>
        </w:rPr>
        <w:t xml:space="preserve"> triple fried Belgian </w:t>
      </w:r>
      <w:r w:rsidR="001D7FC7">
        <w:rPr>
          <w:noProof/>
          <w:lang w:eastAsia="en-CA"/>
        </w:rPr>
        <w:t>s</w:t>
      </w:r>
      <w:r w:rsidR="00B317B8">
        <w:rPr>
          <w:noProof/>
          <w:lang w:eastAsia="en-CA"/>
        </w:rPr>
        <w:t>tyle fries</w:t>
      </w:r>
      <w:r w:rsidR="008D4903">
        <w:rPr>
          <w:noProof/>
          <w:lang w:eastAsia="en-CA"/>
        </w:rPr>
        <w:t xml:space="preserve"> with his secret seasonings</w:t>
      </w:r>
      <w:r w:rsidR="0078249A">
        <w:rPr>
          <w:noProof/>
          <w:lang w:eastAsia="en-CA"/>
        </w:rPr>
        <w:t xml:space="preserve">. Lately </w:t>
      </w:r>
      <w:r w:rsidR="000043E5">
        <w:rPr>
          <w:noProof/>
          <w:lang w:eastAsia="en-CA"/>
        </w:rPr>
        <w:t xml:space="preserve">the tedium of his position </w:t>
      </w:r>
      <w:r w:rsidR="0078249A">
        <w:rPr>
          <w:noProof/>
          <w:lang w:eastAsia="en-CA"/>
        </w:rPr>
        <w:t>is starting to wear on him and he</w:t>
      </w:r>
      <w:r w:rsidR="000043E5">
        <w:rPr>
          <w:noProof/>
          <w:lang w:eastAsia="en-CA"/>
        </w:rPr>
        <w:t xml:space="preserve"> </w:t>
      </w:r>
      <w:r w:rsidR="0078249A">
        <w:rPr>
          <w:noProof/>
          <w:lang w:eastAsia="en-CA"/>
        </w:rPr>
        <w:t>finds himself</w:t>
      </w:r>
      <w:r w:rsidR="000043E5">
        <w:rPr>
          <w:noProof/>
          <w:lang w:eastAsia="en-CA"/>
        </w:rPr>
        <w:t xml:space="preserve"> thinking about</w:t>
      </w:r>
      <w:r>
        <w:rPr>
          <w:noProof/>
          <w:lang w:eastAsia="en-CA"/>
        </w:rPr>
        <w:t xml:space="preserve"> </w:t>
      </w:r>
      <w:r w:rsidR="00C43F4E">
        <w:rPr>
          <w:noProof/>
          <w:lang w:eastAsia="en-CA"/>
        </w:rPr>
        <w:t>leaving the organization to start</w:t>
      </w:r>
      <w:r>
        <w:rPr>
          <w:noProof/>
          <w:lang w:eastAsia="en-CA"/>
        </w:rPr>
        <w:t xml:space="preserve"> his own business</w:t>
      </w:r>
      <w:r w:rsidR="0078249A">
        <w:rPr>
          <w:noProof/>
          <w:lang w:eastAsia="en-CA"/>
        </w:rPr>
        <w:t>.</w:t>
      </w:r>
      <w:r w:rsidR="004D6A10">
        <w:rPr>
          <w:noProof/>
          <w:lang w:eastAsia="en-CA"/>
        </w:rPr>
        <w:t xml:space="preserve"> </w:t>
      </w:r>
      <w:r w:rsidR="0078249A">
        <w:rPr>
          <w:noProof/>
          <w:lang w:eastAsia="en-CA"/>
        </w:rPr>
        <w:t>He even</w:t>
      </w:r>
      <w:r w:rsidR="004D6A10">
        <w:rPr>
          <w:noProof/>
          <w:lang w:eastAsia="en-CA"/>
        </w:rPr>
        <w:t xml:space="preserve"> has a name picked out; Rhy’s Fries</w:t>
      </w:r>
      <w:r w:rsidR="00C43F4E">
        <w:rPr>
          <w:noProof/>
          <w:lang w:eastAsia="en-CA"/>
        </w:rPr>
        <w:t>. H</w:t>
      </w:r>
      <w:r w:rsidR="004D6A10">
        <w:rPr>
          <w:noProof/>
          <w:lang w:eastAsia="en-CA"/>
        </w:rPr>
        <w:t>e</w:t>
      </w:r>
      <w:r>
        <w:rPr>
          <w:noProof/>
          <w:lang w:eastAsia="en-CA"/>
        </w:rPr>
        <w:t xml:space="preserve"> is hesitant to take the plunge and leave </w:t>
      </w:r>
      <w:r w:rsidR="000043E5">
        <w:rPr>
          <w:noProof/>
          <w:lang w:eastAsia="en-CA"/>
        </w:rPr>
        <w:t>the security of his current</w:t>
      </w:r>
      <w:r w:rsidR="00C43F4E">
        <w:rPr>
          <w:noProof/>
          <w:lang w:eastAsia="en-CA"/>
        </w:rPr>
        <w:t xml:space="preserve"> job but</w:t>
      </w:r>
      <w:r>
        <w:rPr>
          <w:noProof/>
          <w:lang w:eastAsia="en-CA"/>
        </w:rPr>
        <w:t xml:space="preserve"> </w:t>
      </w:r>
      <w:r w:rsidR="00C43F4E">
        <w:rPr>
          <w:noProof/>
          <w:lang w:eastAsia="en-CA"/>
        </w:rPr>
        <w:t>a</w:t>
      </w:r>
      <w:r w:rsidR="00BB578B">
        <w:rPr>
          <w:noProof/>
          <w:lang w:eastAsia="en-CA"/>
        </w:rPr>
        <w:t xml:space="preserve"> recent advertisment he saw about an upcoming event; The La</w:t>
      </w:r>
      <w:r w:rsidR="00F43219">
        <w:rPr>
          <w:noProof/>
          <w:lang w:eastAsia="en-CA"/>
        </w:rPr>
        <w:t>dLard</w:t>
      </w:r>
      <w:r w:rsidR="00BB578B">
        <w:rPr>
          <w:noProof/>
          <w:lang w:eastAsia="en-CA"/>
        </w:rPr>
        <w:t xml:space="preserve"> Food Fair</w:t>
      </w:r>
      <w:r w:rsidR="0078249A">
        <w:rPr>
          <w:noProof/>
          <w:lang w:eastAsia="en-CA"/>
        </w:rPr>
        <w:t xml:space="preserve"> has him very intrigued</w:t>
      </w:r>
      <w:r w:rsidR="00BB578B">
        <w:rPr>
          <w:noProof/>
          <w:lang w:eastAsia="en-CA"/>
        </w:rPr>
        <w:t xml:space="preserve">. </w:t>
      </w:r>
      <w:r w:rsidR="00585F09">
        <w:rPr>
          <w:noProof/>
          <w:lang w:eastAsia="en-CA"/>
        </w:rPr>
        <w:t xml:space="preserve">He feels this is could be an excellent way to see if </w:t>
      </w:r>
      <w:r w:rsidR="0078249A">
        <w:rPr>
          <w:noProof/>
          <w:lang w:eastAsia="en-CA"/>
        </w:rPr>
        <w:t xml:space="preserve">venturing </w:t>
      </w:r>
      <w:r w:rsidR="00585F09">
        <w:rPr>
          <w:noProof/>
          <w:lang w:eastAsia="en-CA"/>
        </w:rPr>
        <w:t>out on his own can work.</w:t>
      </w:r>
    </w:p>
    <w:p w:rsidR="00BB578B" w:rsidRDefault="00BB578B">
      <w:pPr>
        <w:rPr>
          <w:noProof/>
          <w:lang w:eastAsia="en-CA"/>
        </w:rPr>
      </w:pPr>
    </w:p>
    <w:p w:rsidR="00BB578B" w:rsidRDefault="00BB578B">
      <w:pPr>
        <w:rPr>
          <w:noProof/>
          <w:lang w:eastAsia="en-CA"/>
        </w:rPr>
      </w:pPr>
      <w:r>
        <w:rPr>
          <w:noProof/>
          <w:lang w:eastAsia="en-CA"/>
        </w:rPr>
        <w:t>The LadLard Food Fair is a</w:t>
      </w:r>
      <w:r w:rsidR="000043E5">
        <w:rPr>
          <w:noProof/>
          <w:lang w:eastAsia="en-CA"/>
        </w:rPr>
        <w:t xml:space="preserve"> two day</w:t>
      </w:r>
      <w:r>
        <w:rPr>
          <w:noProof/>
          <w:lang w:eastAsia="en-CA"/>
        </w:rPr>
        <w:t xml:space="preserve"> convention </w:t>
      </w:r>
      <w:r w:rsidR="000043E5">
        <w:rPr>
          <w:noProof/>
          <w:lang w:eastAsia="en-CA"/>
        </w:rPr>
        <w:t xml:space="preserve">that takes place </w:t>
      </w:r>
      <w:r w:rsidR="008002A0">
        <w:rPr>
          <w:noProof/>
          <w:lang w:eastAsia="en-CA"/>
        </w:rPr>
        <w:t>May</w:t>
      </w:r>
      <w:r w:rsidR="000043E5">
        <w:rPr>
          <w:noProof/>
          <w:lang w:eastAsia="en-CA"/>
        </w:rPr>
        <w:t xml:space="preserve"> 29 and 30, 20X1. The event </w:t>
      </w:r>
      <w:r>
        <w:rPr>
          <w:noProof/>
          <w:lang w:eastAsia="en-CA"/>
        </w:rPr>
        <w:t>allows deep fry masters to showcase their skills and sell food to</w:t>
      </w:r>
      <w:r w:rsidR="000043E5">
        <w:rPr>
          <w:noProof/>
          <w:lang w:eastAsia="en-CA"/>
        </w:rPr>
        <w:t xml:space="preserve"> swarms of</w:t>
      </w:r>
      <w:r>
        <w:rPr>
          <w:noProof/>
          <w:lang w:eastAsia="en-CA"/>
        </w:rPr>
        <w:t xml:space="preserve"> hungry customers. </w:t>
      </w:r>
      <w:r w:rsidR="00585F09">
        <w:rPr>
          <w:noProof/>
          <w:lang w:eastAsia="en-CA"/>
        </w:rPr>
        <w:t xml:space="preserve">For a </w:t>
      </w:r>
      <w:r w:rsidR="001436C0">
        <w:rPr>
          <w:noProof/>
          <w:lang w:eastAsia="en-CA"/>
        </w:rPr>
        <w:t>one time</w:t>
      </w:r>
      <w:r w:rsidR="00585F09">
        <w:rPr>
          <w:noProof/>
          <w:lang w:eastAsia="en-CA"/>
        </w:rPr>
        <w:t xml:space="preserve"> fee, vendors get access to a booth and are provided with cooking oil, disposable </w:t>
      </w:r>
      <w:r w:rsidR="00B33F41">
        <w:rPr>
          <w:noProof/>
          <w:lang w:eastAsia="en-CA"/>
        </w:rPr>
        <w:t xml:space="preserve">plates and cutlery for patrons. </w:t>
      </w:r>
      <w:r w:rsidR="001436C0">
        <w:rPr>
          <w:noProof/>
          <w:lang w:eastAsia="en-CA"/>
        </w:rPr>
        <w:t xml:space="preserve">The food </w:t>
      </w:r>
      <w:r w:rsidR="00672EEE">
        <w:rPr>
          <w:noProof/>
          <w:lang w:eastAsia="en-CA"/>
        </w:rPr>
        <w:t xml:space="preserve">or </w:t>
      </w:r>
      <w:r w:rsidR="00053102">
        <w:rPr>
          <w:noProof/>
          <w:lang w:eastAsia="en-CA"/>
        </w:rPr>
        <w:t xml:space="preserve">any </w:t>
      </w:r>
      <w:r w:rsidR="001436C0">
        <w:rPr>
          <w:noProof/>
          <w:lang w:eastAsia="en-CA"/>
        </w:rPr>
        <w:t>other</w:t>
      </w:r>
      <w:r w:rsidR="00B33F41">
        <w:rPr>
          <w:noProof/>
          <w:lang w:eastAsia="en-CA"/>
        </w:rPr>
        <w:t xml:space="preserve"> products they wish to sell are not provided. Vendors can bring in their own equipment or rent a deep fryer for an additonal fee. </w:t>
      </w:r>
    </w:p>
    <w:p w:rsidR="000043E5" w:rsidRDefault="000043E5">
      <w:pPr>
        <w:rPr>
          <w:noProof/>
          <w:lang w:eastAsia="en-CA"/>
        </w:rPr>
      </w:pPr>
    </w:p>
    <w:p w:rsidR="00585F09" w:rsidRDefault="00B33F41">
      <w:pPr>
        <w:rPr>
          <w:noProof/>
          <w:lang w:eastAsia="en-CA"/>
        </w:rPr>
      </w:pPr>
      <w:r>
        <w:rPr>
          <w:noProof/>
          <w:lang w:eastAsia="en-CA"/>
        </w:rPr>
        <w:t>The fee for the convention is $</w:t>
      </w:r>
      <w:r w:rsidR="00BE2942">
        <w:rPr>
          <w:noProof/>
          <w:lang w:eastAsia="en-CA"/>
        </w:rPr>
        <w:t>2</w:t>
      </w:r>
      <w:r w:rsidR="000043E5">
        <w:rPr>
          <w:noProof/>
          <w:lang w:eastAsia="en-CA"/>
        </w:rPr>
        <w:t>,</w:t>
      </w:r>
      <w:r w:rsidR="00BE2942">
        <w:rPr>
          <w:noProof/>
          <w:lang w:eastAsia="en-CA"/>
        </w:rPr>
        <w:t>0</w:t>
      </w:r>
      <w:r w:rsidR="000043E5">
        <w:rPr>
          <w:noProof/>
          <w:lang w:eastAsia="en-CA"/>
        </w:rPr>
        <w:t>00</w:t>
      </w:r>
      <w:r w:rsidR="00B317B8">
        <w:rPr>
          <w:noProof/>
          <w:lang w:eastAsia="en-CA"/>
        </w:rPr>
        <w:t xml:space="preserve"> plus </w:t>
      </w:r>
      <w:r w:rsidR="000043E5">
        <w:rPr>
          <w:noProof/>
          <w:lang w:eastAsia="en-CA"/>
        </w:rPr>
        <w:t xml:space="preserve">an additional </w:t>
      </w:r>
      <w:r w:rsidR="00B317B8">
        <w:rPr>
          <w:noProof/>
          <w:lang w:eastAsia="en-CA"/>
        </w:rPr>
        <w:t>$</w:t>
      </w:r>
      <w:r w:rsidR="007636F3">
        <w:rPr>
          <w:noProof/>
          <w:lang w:eastAsia="en-CA"/>
        </w:rPr>
        <w:t>3</w:t>
      </w:r>
      <w:r w:rsidR="000043E5">
        <w:rPr>
          <w:noProof/>
          <w:lang w:eastAsia="en-CA"/>
        </w:rPr>
        <w:t>00</w:t>
      </w:r>
      <w:r w:rsidR="00B317B8">
        <w:rPr>
          <w:noProof/>
          <w:lang w:eastAsia="en-CA"/>
        </w:rPr>
        <w:t xml:space="preserve"> for the deep fryer rental but </w:t>
      </w:r>
      <w:r>
        <w:rPr>
          <w:noProof/>
          <w:lang w:eastAsia="en-CA"/>
        </w:rPr>
        <w:t>Ronald is currently short on cash. He is able to put $</w:t>
      </w:r>
      <w:r w:rsidR="00BE2942">
        <w:rPr>
          <w:noProof/>
          <w:lang w:eastAsia="en-CA"/>
        </w:rPr>
        <w:t>2,</w:t>
      </w:r>
      <w:r w:rsidR="007636F3">
        <w:rPr>
          <w:noProof/>
          <w:lang w:eastAsia="en-CA"/>
        </w:rPr>
        <w:t>6</w:t>
      </w:r>
      <w:r w:rsidR="000043E5">
        <w:rPr>
          <w:noProof/>
          <w:lang w:eastAsia="en-CA"/>
        </w:rPr>
        <w:t>00</w:t>
      </w:r>
      <w:r>
        <w:rPr>
          <w:noProof/>
          <w:lang w:eastAsia="en-CA"/>
        </w:rPr>
        <w:t xml:space="preserve"> </w:t>
      </w:r>
      <w:r w:rsidR="00AC469C">
        <w:rPr>
          <w:noProof/>
          <w:lang w:eastAsia="en-CA"/>
        </w:rPr>
        <w:t xml:space="preserve">of his own cash </w:t>
      </w:r>
      <w:r w:rsidR="00692AFB">
        <w:rPr>
          <w:noProof/>
          <w:lang w:eastAsia="en-CA"/>
        </w:rPr>
        <w:t>into the business</w:t>
      </w:r>
      <w:r w:rsidR="00B317B8">
        <w:rPr>
          <w:noProof/>
          <w:lang w:eastAsia="en-CA"/>
        </w:rPr>
        <w:t xml:space="preserve"> but</w:t>
      </w:r>
      <w:r>
        <w:rPr>
          <w:noProof/>
          <w:lang w:eastAsia="en-CA"/>
        </w:rPr>
        <w:t xml:space="preserve"> will have to borrow the remainder from a family member. </w:t>
      </w:r>
      <w:r w:rsidR="00B317B8">
        <w:rPr>
          <w:noProof/>
          <w:lang w:eastAsia="en-CA"/>
        </w:rPr>
        <w:t>He also will have to borrow money to buy the potatoes he needs for his fries. Ronald</w:t>
      </w:r>
      <w:r w:rsidR="00AC469C">
        <w:rPr>
          <w:noProof/>
          <w:lang w:eastAsia="en-CA"/>
        </w:rPr>
        <w:t xml:space="preserve"> is unsure how big this event will be but</w:t>
      </w:r>
      <w:r w:rsidR="00B317B8">
        <w:rPr>
          <w:noProof/>
          <w:lang w:eastAsia="en-CA"/>
        </w:rPr>
        <w:t xml:space="preserve"> estimates that he will need </w:t>
      </w:r>
      <w:r w:rsidR="008A7140">
        <w:rPr>
          <w:noProof/>
          <w:lang w:eastAsia="en-CA"/>
        </w:rPr>
        <w:t>45</w:t>
      </w:r>
      <w:r w:rsidR="00B317B8">
        <w:rPr>
          <w:noProof/>
          <w:lang w:eastAsia="en-CA"/>
        </w:rPr>
        <w:t xml:space="preserve"> bags of potatoes </w:t>
      </w:r>
      <w:r w:rsidR="000038CD">
        <w:rPr>
          <w:noProof/>
          <w:lang w:eastAsia="en-CA"/>
        </w:rPr>
        <w:t>(each ba</w:t>
      </w:r>
      <w:r w:rsidR="00672EEE">
        <w:rPr>
          <w:noProof/>
          <w:lang w:eastAsia="en-CA"/>
        </w:rPr>
        <w:t>g</w:t>
      </w:r>
      <w:r w:rsidR="000038CD">
        <w:rPr>
          <w:noProof/>
          <w:lang w:eastAsia="en-CA"/>
        </w:rPr>
        <w:t xml:space="preserve"> </w:t>
      </w:r>
      <w:r w:rsidR="00B317B8">
        <w:rPr>
          <w:noProof/>
          <w:lang w:eastAsia="en-CA"/>
        </w:rPr>
        <w:t>cost</w:t>
      </w:r>
      <w:r w:rsidR="000038CD">
        <w:rPr>
          <w:noProof/>
          <w:lang w:eastAsia="en-CA"/>
        </w:rPr>
        <w:t>s</w:t>
      </w:r>
      <w:r w:rsidR="00B317B8">
        <w:rPr>
          <w:noProof/>
          <w:lang w:eastAsia="en-CA"/>
        </w:rPr>
        <w:t xml:space="preserve"> $</w:t>
      </w:r>
      <w:r w:rsidR="000043E5">
        <w:rPr>
          <w:noProof/>
          <w:lang w:eastAsia="en-CA"/>
        </w:rPr>
        <w:t>50</w:t>
      </w:r>
      <w:r w:rsidR="000038CD">
        <w:rPr>
          <w:noProof/>
          <w:lang w:eastAsia="en-CA"/>
        </w:rPr>
        <w:t>)</w:t>
      </w:r>
      <w:r w:rsidR="00B317B8">
        <w:rPr>
          <w:noProof/>
          <w:lang w:eastAsia="en-CA"/>
        </w:rPr>
        <w:t xml:space="preserve">. To cover off </w:t>
      </w:r>
      <w:r w:rsidR="00AC469C">
        <w:rPr>
          <w:noProof/>
          <w:lang w:eastAsia="en-CA"/>
        </w:rPr>
        <w:t xml:space="preserve">these </w:t>
      </w:r>
      <w:r w:rsidR="00B317B8">
        <w:rPr>
          <w:noProof/>
          <w:lang w:eastAsia="en-CA"/>
        </w:rPr>
        <w:t>costs</w:t>
      </w:r>
      <w:r w:rsidR="00AC469C">
        <w:rPr>
          <w:noProof/>
          <w:lang w:eastAsia="en-CA"/>
        </w:rPr>
        <w:t xml:space="preserve"> </w:t>
      </w:r>
      <w:r w:rsidR="000038CD">
        <w:rPr>
          <w:noProof/>
          <w:lang w:eastAsia="en-CA"/>
        </w:rPr>
        <w:t>as well as</w:t>
      </w:r>
      <w:r w:rsidR="00AC469C">
        <w:rPr>
          <w:noProof/>
          <w:lang w:eastAsia="en-CA"/>
        </w:rPr>
        <w:t xml:space="preserve"> have a small contingency fund</w:t>
      </w:r>
      <w:r w:rsidR="00B317B8">
        <w:rPr>
          <w:noProof/>
          <w:lang w:eastAsia="en-CA"/>
        </w:rPr>
        <w:t xml:space="preserve"> he will </w:t>
      </w:r>
      <w:r w:rsidR="004D6A10">
        <w:rPr>
          <w:noProof/>
          <w:lang w:eastAsia="en-CA"/>
        </w:rPr>
        <w:t xml:space="preserve">need to </w:t>
      </w:r>
      <w:r w:rsidR="00B317B8">
        <w:rPr>
          <w:noProof/>
          <w:lang w:eastAsia="en-CA"/>
        </w:rPr>
        <w:t>borrow $</w:t>
      </w:r>
      <w:r w:rsidR="00BE2942">
        <w:rPr>
          <w:noProof/>
          <w:lang w:eastAsia="en-CA"/>
        </w:rPr>
        <w:t>4,</w:t>
      </w:r>
      <w:r w:rsidR="007636F3">
        <w:rPr>
          <w:noProof/>
          <w:lang w:eastAsia="en-CA"/>
        </w:rPr>
        <w:t>9</w:t>
      </w:r>
      <w:r w:rsidR="00BE2942">
        <w:rPr>
          <w:noProof/>
          <w:lang w:eastAsia="en-CA"/>
        </w:rPr>
        <w:t>00</w:t>
      </w:r>
      <w:r w:rsidR="00B317B8">
        <w:rPr>
          <w:noProof/>
          <w:lang w:eastAsia="en-CA"/>
        </w:rPr>
        <w:t xml:space="preserve"> from his family. </w:t>
      </w:r>
    </w:p>
    <w:p w:rsidR="00BB578B" w:rsidRDefault="00BB578B">
      <w:pPr>
        <w:rPr>
          <w:noProof/>
          <w:lang w:eastAsia="en-CA"/>
        </w:rPr>
      </w:pPr>
    </w:p>
    <w:p w:rsidR="000043E5" w:rsidRDefault="004D6A10">
      <w:r>
        <w:t>Ronald approached his uncle</w:t>
      </w:r>
      <w:r w:rsidR="008A7140">
        <w:t xml:space="preserve"> Bob</w:t>
      </w:r>
      <w:r>
        <w:t xml:space="preserve"> for a loan </w:t>
      </w:r>
      <w:r w:rsidR="008B1537">
        <w:t>as well as</w:t>
      </w:r>
      <w:r>
        <w:t xml:space="preserve"> some advice as Bob is a CPA and has been running a</w:t>
      </w:r>
      <w:r w:rsidR="000043E5">
        <w:t xml:space="preserve"> successful</w:t>
      </w:r>
      <w:r>
        <w:t xml:space="preserve"> accounting firm for many years. Bob provides the</w:t>
      </w:r>
      <w:r w:rsidR="000038CD">
        <w:t xml:space="preserve"> $</w:t>
      </w:r>
      <w:r w:rsidR="00BE2942">
        <w:t>4,</w:t>
      </w:r>
      <w:r w:rsidR="007636F3">
        <w:t>9</w:t>
      </w:r>
      <w:r w:rsidR="00BE2942">
        <w:t>00</w:t>
      </w:r>
      <w:r>
        <w:t xml:space="preserve"> loan to Ronald and </w:t>
      </w:r>
      <w:r w:rsidR="008B1537">
        <w:t>provides</w:t>
      </w:r>
      <w:r>
        <w:t xml:space="preserve"> some free accounting advice; Keep all your receipts and keep track of everything </w:t>
      </w:r>
      <w:r w:rsidR="001436C0">
        <w:t>because this is now a business</w:t>
      </w:r>
      <w:r w:rsidR="008B1537">
        <w:t>.</w:t>
      </w:r>
      <w:r w:rsidR="00AC469C">
        <w:t xml:space="preserve"> </w:t>
      </w:r>
      <w:r w:rsidR="00D45387">
        <w:t xml:space="preserve">Bob also </w:t>
      </w:r>
      <w:r w:rsidR="00235E15">
        <w:t>tells</w:t>
      </w:r>
      <w:r w:rsidR="00D45387">
        <w:t xml:space="preserve"> Ronald to </w:t>
      </w:r>
      <w:r w:rsidR="00AC469C">
        <w:t>register the bus</w:t>
      </w:r>
      <w:r w:rsidR="00D45387">
        <w:t>iness as a corporation, as it can help limit the personal liability in case something happens</w:t>
      </w:r>
      <w:r w:rsidR="00AC469C">
        <w:t>.</w:t>
      </w:r>
      <w:r>
        <w:t xml:space="preserve"> </w:t>
      </w:r>
      <w:r w:rsidR="000C71A4">
        <w:t xml:space="preserve">Ronald takes </w:t>
      </w:r>
      <w:r w:rsidR="001436C0">
        <w:t>the</w:t>
      </w:r>
      <w:r w:rsidR="000C71A4">
        <w:t xml:space="preserve"> loan </w:t>
      </w:r>
      <w:r w:rsidR="00D45387">
        <w:t xml:space="preserve">from Bob, </w:t>
      </w:r>
      <w:r w:rsidR="000C71A4">
        <w:t xml:space="preserve">immediately pays </w:t>
      </w:r>
      <w:r w:rsidR="001436C0">
        <w:t>the</w:t>
      </w:r>
      <w:r w:rsidR="000C71A4">
        <w:t xml:space="preserve"> fees</w:t>
      </w:r>
      <w:r w:rsidR="00692AFB">
        <w:t xml:space="preserve"> (entrance and deep fryer)</w:t>
      </w:r>
      <w:r w:rsidR="000C71A4">
        <w:t xml:space="preserve"> and </w:t>
      </w:r>
      <w:r w:rsidR="00D45387">
        <w:t xml:space="preserve">then </w:t>
      </w:r>
      <w:r w:rsidR="000C71A4">
        <w:t>buys the potatoes he needs.</w:t>
      </w:r>
      <w:r w:rsidR="00AC469C">
        <w:t xml:space="preserve"> He also went to city</w:t>
      </w:r>
      <w:r w:rsidR="00692AFB">
        <w:t xml:space="preserve"> hall</w:t>
      </w:r>
      <w:r w:rsidR="00AC469C">
        <w:t xml:space="preserve"> and registered his business as Rhy’s Fries Inc</w:t>
      </w:r>
      <w:r w:rsidR="00896C85">
        <w:t>. a private corporation</w:t>
      </w:r>
      <w:r w:rsidR="00D45387">
        <w:t xml:space="preserve"> where he is the primary shareholder</w:t>
      </w:r>
      <w:r w:rsidR="00AC469C">
        <w:t>. The</w:t>
      </w:r>
      <w:r w:rsidR="008B1537">
        <w:t xml:space="preserve"> business</w:t>
      </w:r>
      <w:r w:rsidR="00AC469C">
        <w:t xml:space="preserve"> registration cost $</w:t>
      </w:r>
      <w:r w:rsidR="007636F3">
        <w:t>3</w:t>
      </w:r>
      <w:r w:rsidR="008A7140">
        <w:t>5</w:t>
      </w:r>
      <w:r w:rsidR="00692AFB">
        <w:t>0</w:t>
      </w:r>
      <w:r w:rsidR="008B1537">
        <w:t xml:space="preserve"> and h</w:t>
      </w:r>
      <w:r w:rsidR="006D5401">
        <w:t xml:space="preserve">e’s declared </w:t>
      </w:r>
      <w:r w:rsidR="00692AFB">
        <w:t>that the</w:t>
      </w:r>
      <w:r w:rsidR="006D5401">
        <w:t xml:space="preserve"> fiscal year </w:t>
      </w:r>
      <w:r w:rsidR="00692AFB">
        <w:t>for this organization will</w:t>
      </w:r>
      <w:r w:rsidR="006D5401">
        <w:t xml:space="preserve"> run from May 1</w:t>
      </w:r>
      <w:r w:rsidR="006D5401" w:rsidRPr="006D5401">
        <w:rPr>
          <w:vertAlign w:val="superscript"/>
        </w:rPr>
        <w:t>st</w:t>
      </w:r>
      <w:r w:rsidR="006D5401">
        <w:t xml:space="preserve"> to April 30</w:t>
      </w:r>
      <w:r w:rsidR="00692AFB" w:rsidRPr="00692AFB">
        <w:rPr>
          <w:vertAlign w:val="superscript"/>
        </w:rPr>
        <w:t>th</w:t>
      </w:r>
      <w:r w:rsidR="006D5401">
        <w:t>.</w:t>
      </w:r>
    </w:p>
    <w:p w:rsidR="000043E5" w:rsidRDefault="000043E5"/>
    <w:p w:rsidR="000043E5" w:rsidRDefault="00DF5A90" w:rsidP="00DF5A90">
      <w:pPr>
        <w:ind w:left="360"/>
      </w:pPr>
      <w:r>
        <w:t xml:space="preserve">1a) </w:t>
      </w:r>
      <w:r w:rsidR="00AC469C">
        <w:t xml:space="preserve">Complete </w:t>
      </w:r>
      <w:r w:rsidR="004635D0">
        <w:t>any</w:t>
      </w:r>
      <w:r w:rsidR="004D6A10">
        <w:t xml:space="preserve"> journal entries required for Rhy’s Fries</w:t>
      </w:r>
      <w:r w:rsidR="00AC469C">
        <w:t xml:space="preserve"> up to this point.</w:t>
      </w:r>
      <w:r w:rsidR="00D45387">
        <w:t xml:space="preserve"> </w:t>
      </w:r>
      <w:r w:rsidR="008D4903">
        <w:t>Assume inventory is FIFO costing under a perpetual inventory system.</w:t>
      </w:r>
    </w:p>
    <w:p w:rsidR="00D45387" w:rsidRDefault="00D45387" w:rsidP="00D45387">
      <w:pPr>
        <w:pStyle w:val="ListParagraph"/>
      </w:pPr>
    </w:p>
    <w:p w:rsidR="000043E5" w:rsidRPr="00DF5A90" w:rsidRDefault="00DF5A90" w:rsidP="00DF5A90">
      <w:pPr>
        <w:ind w:left="360"/>
        <w:rPr>
          <w:b/>
        </w:rPr>
      </w:pPr>
      <w:r>
        <w:t xml:space="preserve">1b) </w:t>
      </w:r>
      <w:r w:rsidR="00BA273A">
        <w:t>Create</w:t>
      </w:r>
      <w:r w:rsidR="005F2F9C">
        <w:t xml:space="preserve"> T-accounts for the accounts used and show the ending bal</w:t>
      </w:r>
      <w:r w:rsidR="00BA273A">
        <w:t>ance of each account after journalizing the transactions from (1</w:t>
      </w:r>
      <w:r w:rsidR="008B1537">
        <w:t>a</w:t>
      </w:r>
      <w:r w:rsidR="00BA273A">
        <w:t>) above</w:t>
      </w:r>
      <w:r w:rsidR="000043E5">
        <w:t>.</w:t>
      </w:r>
      <w:r w:rsidR="008002A0">
        <w:t xml:space="preserve"> </w:t>
      </w:r>
      <w:r w:rsidR="000043E5">
        <w:br w:type="page"/>
      </w:r>
    </w:p>
    <w:p w:rsidR="000043E5" w:rsidRPr="008002A0" w:rsidRDefault="000043E5" w:rsidP="000043E5">
      <w:pPr>
        <w:rPr>
          <w:b/>
        </w:rPr>
      </w:pPr>
      <w:r w:rsidRPr="008002A0">
        <w:rPr>
          <w:b/>
        </w:rPr>
        <w:lastRenderedPageBreak/>
        <w:t>Rhy’s Fries – Part 2</w:t>
      </w:r>
    </w:p>
    <w:p w:rsidR="000043E5" w:rsidRDefault="000043E5" w:rsidP="000043E5"/>
    <w:p w:rsidR="000043E5" w:rsidRDefault="008002A0" w:rsidP="000043E5">
      <w:r>
        <w:t>May 31, 20X1</w:t>
      </w:r>
    </w:p>
    <w:p w:rsidR="008002A0" w:rsidRDefault="008002A0" w:rsidP="000043E5"/>
    <w:p w:rsidR="000043E5" w:rsidRDefault="000043E5" w:rsidP="000043E5">
      <w:r>
        <w:t xml:space="preserve">The </w:t>
      </w:r>
      <w:r w:rsidR="00F43219">
        <w:t>c</w:t>
      </w:r>
      <w:r>
        <w:t xml:space="preserve">onvention was a huge success! Ronald’s </w:t>
      </w:r>
      <w:r w:rsidR="004635D0">
        <w:t>booth</w:t>
      </w:r>
      <w:r>
        <w:t xml:space="preserve"> </w:t>
      </w:r>
      <w:r w:rsidR="004635D0">
        <w:t>was</w:t>
      </w:r>
      <w:r>
        <w:t xml:space="preserve"> extremely popular and drew attention from local media and </w:t>
      </w:r>
      <w:r w:rsidR="00053102">
        <w:t>food bloggers</w:t>
      </w:r>
      <w:r>
        <w:t xml:space="preserve">. This unexpected boost provided a near non stop flow of customers to his booth. </w:t>
      </w:r>
      <w:r w:rsidR="008002A0">
        <w:t>It was hard work but it paid off.</w:t>
      </w:r>
    </w:p>
    <w:p w:rsidR="000043E5" w:rsidRDefault="000043E5" w:rsidP="000043E5"/>
    <w:p w:rsidR="000043E5" w:rsidRDefault="000043E5" w:rsidP="000043E5">
      <w:r>
        <w:t xml:space="preserve">At the end of the convention, Ronald added up all of his sales tickets and was pleased with the results. He had total </w:t>
      </w:r>
      <w:r w:rsidR="00692AFB">
        <w:t>cash receipts</w:t>
      </w:r>
      <w:r w:rsidR="008A7140">
        <w:t xml:space="preserve"> of $9,450</w:t>
      </w:r>
      <w:r>
        <w:t xml:space="preserve"> </w:t>
      </w:r>
      <w:r w:rsidR="00AC469C">
        <w:t>(</w:t>
      </w:r>
      <w:r w:rsidR="00692AFB">
        <w:t>this included</w:t>
      </w:r>
      <w:r w:rsidR="00AC469C">
        <w:t xml:space="preserve"> GST</w:t>
      </w:r>
      <w:r w:rsidR="0076150B">
        <w:t xml:space="preserve"> </w:t>
      </w:r>
      <w:r w:rsidR="008A7140">
        <w:t xml:space="preserve">on the sales </w:t>
      </w:r>
      <w:r w:rsidR="0076150B">
        <w:t>of $45</w:t>
      </w:r>
      <w:r w:rsidR="008A7140">
        <w:t>0</w:t>
      </w:r>
      <w:r w:rsidR="00AC469C">
        <w:t xml:space="preserve">) </w:t>
      </w:r>
      <w:r>
        <w:t xml:space="preserve">but he didn’t read all of the fine print in the convention contract he signed. He found out at the end of the </w:t>
      </w:r>
      <w:r w:rsidR="000E3A32">
        <w:t>event</w:t>
      </w:r>
      <w:r>
        <w:t xml:space="preserve"> that there </w:t>
      </w:r>
      <w:r w:rsidR="00725947">
        <w:t>was</w:t>
      </w:r>
      <w:r>
        <w:t xml:space="preserve"> a cleanup and oil disposal fee charged for every barrel of oil used. The fee was $</w:t>
      </w:r>
      <w:r w:rsidR="007636F3">
        <w:t>80</w:t>
      </w:r>
      <w:r>
        <w:t xml:space="preserve"> </w:t>
      </w:r>
      <w:r w:rsidR="00AC469C">
        <w:t xml:space="preserve">(plus GST) </w:t>
      </w:r>
      <w:r>
        <w:t xml:space="preserve">per barrel and Ronald used 5 barrels of oil over the course of the weekend.  He used the cash he generated from sales to pay the cleanup fee at the end of the convention. </w:t>
      </w:r>
      <w:r w:rsidR="008002A0">
        <w:t xml:space="preserve">He also had </w:t>
      </w:r>
      <w:r w:rsidR="007636F3">
        <w:t>4</w:t>
      </w:r>
      <w:r w:rsidR="008002A0">
        <w:t xml:space="preserve"> bags of potatoes left that he is going to keep in storage.</w:t>
      </w:r>
    </w:p>
    <w:p w:rsidR="000043E5" w:rsidRDefault="000043E5" w:rsidP="000043E5"/>
    <w:p w:rsidR="000043E5" w:rsidRDefault="00DF5A90" w:rsidP="00D62F34">
      <w:r>
        <w:t xml:space="preserve">2.) </w:t>
      </w:r>
      <w:r w:rsidR="00692AFB">
        <w:t>Complete any journal entries required for these events</w:t>
      </w:r>
      <w:r w:rsidR="000043E5">
        <w:t>?</w:t>
      </w:r>
      <w:r w:rsidR="00AC469C">
        <w:t xml:space="preserve"> </w:t>
      </w:r>
    </w:p>
    <w:p w:rsidR="000043E5" w:rsidRDefault="000043E5" w:rsidP="000043E5"/>
    <w:p w:rsidR="000043E5" w:rsidRDefault="00D62F34" w:rsidP="000043E5">
      <w:r>
        <w:t>Hint: It may be a good idea to keep updating the T-accounts for the accounts used.</w:t>
      </w:r>
    </w:p>
    <w:p w:rsidR="000043E5" w:rsidRDefault="000043E5" w:rsidP="000043E5"/>
    <w:p w:rsidR="000043E5" w:rsidRDefault="000043E5" w:rsidP="000043E5"/>
    <w:p w:rsidR="000043E5" w:rsidRDefault="000043E5" w:rsidP="000043E5"/>
    <w:p w:rsidR="008002A0" w:rsidRDefault="008002A0">
      <w:r>
        <w:br w:type="page"/>
      </w:r>
    </w:p>
    <w:p w:rsidR="008002A0" w:rsidRPr="008002A0" w:rsidRDefault="008002A0" w:rsidP="008002A0">
      <w:pPr>
        <w:rPr>
          <w:b/>
        </w:rPr>
      </w:pPr>
      <w:r w:rsidRPr="008002A0">
        <w:rPr>
          <w:b/>
        </w:rPr>
        <w:lastRenderedPageBreak/>
        <w:t>Case Study</w:t>
      </w:r>
    </w:p>
    <w:p w:rsidR="008002A0" w:rsidRDefault="008002A0" w:rsidP="008002A0">
      <w:pPr>
        <w:rPr>
          <w:b/>
        </w:rPr>
      </w:pPr>
      <w:r w:rsidRPr="008002A0">
        <w:rPr>
          <w:b/>
        </w:rPr>
        <w:t xml:space="preserve">Rhy’s Fries – Part </w:t>
      </w:r>
      <w:r>
        <w:rPr>
          <w:b/>
        </w:rPr>
        <w:t>3</w:t>
      </w:r>
    </w:p>
    <w:p w:rsidR="008002A0" w:rsidRDefault="008002A0" w:rsidP="008002A0">
      <w:pPr>
        <w:rPr>
          <w:b/>
        </w:rPr>
      </w:pPr>
    </w:p>
    <w:p w:rsidR="008002A0" w:rsidRDefault="008002A0" w:rsidP="008002A0">
      <w:r>
        <w:t>June 1, 20X1</w:t>
      </w:r>
    </w:p>
    <w:p w:rsidR="008002A0" w:rsidRPr="008002A0" w:rsidRDefault="008002A0" w:rsidP="008002A0"/>
    <w:p w:rsidR="008002A0" w:rsidRDefault="008002A0" w:rsidP="008002A0">
      <w:r>
        <w:t xml:space="preserve">After the success of </w:t>
      </w:r>
      <w:r w:rsidR="00053102">
        <w:t xml:space="preserve">his first convention Ronald starts to wonder if </w:t>
      </w:r>
      <w:r>
        <w:t xml:space="preserve">he can make this business </w:t>
      </w:r>
      <w:r w:rsidR="00725947">
        <w:t>become his career</w:t>
      </w:r>
      <w:r>
        <w:t>.</w:t>
      </w:r>
      <w:r w:rsidR="00053102">
        <w:t xml:space="preserve"> He is confident in his abilities but </w:t>
      </w:r>
      <w:r w:rsidR="00EE5DA2">
        <w:t>isn’t really sure where to go next</w:t>
      </w:r>
      <w:r w:rsidR="00053102">
        <w:t>.</w:t>
      </w:r>
      <w:r>
        <w:t xml:space="preserve"> A patron from the </w:t>
      </w:r>
      <w:r w:rsidR="00F43219">
        <w:t>LadLard</w:t>
      </w:r>
      <w:r>
        <w:t xml:space="preserve"> event mentioned to him during the show that there is </w:t>
      </w:r>
      <w:r w:rsidR="00053102">
        <w:t>a</w:t>
      </w:r>
      <w:r>
        <w:t xml:space="preserve"> bigger</w:t>
      </w:r>
      <w:r w:rsidR="00053102">
        <w:t xml:space="preserve"> and more prestigious</w:t>
      </w:r>
      <w:r>
        <w:t xml:space="preserve"> event coming up at the end of </w:t>
      </w:r>
      <w:r w:rsidR="00725947">
        <w:t>the month</w:t>
      </w:r>
      <w:r>
        <w:t xml:space="preserve">; the Oilmaggedon. This </w:t>
      </w:r>
      <w:r w:rsidR="007F02BD">
        <w:t xml:space="preserve">5 day outdoor </w:t>
      </w:r>
      <w:r>
        <w:t xml:space="preserve">event </w:t>
      </w:r>
      <w:r w:rsidR="00AC469C">
        <w:t xml:space="preserve">(June 20-24) </w:t>
      </w:r>
      <w:r>
        <w:t xml:space="preserve">brings together hundreds of vendors and many thousands of hungry patrons. On top of that there are often </w:t>
      </w:r>
      <w:r w:rsidR="00725947">
        <w:t>cooking</w:t>
      </w:r>
      <w:r>
        <w:t xml:space="preserve"> celebrities and f</w:t>
      </w:r>
      <w:r w:rsidR="002E5969">
        <w:t>amous food critics wandering around</w:t>
      </w:r>
      <w:r>
        <w:t xml:space="preserve">. Ronald is convinced this is the exposure he needs to </w:t>
      </w:r>
      <w:r w:rsidR="00725947">
        <w:t>give</w:t>
      </w:r>
      <w:r>
        <w:t xml:space="preserve"> his business a boost.</w:t>
      </w:r>
      <w:r w:rsidR="007F02BD">
        <w:t xml:space="preserve"> However, the event only has a limited amount of spot</w:t>
      </w:r>
      <w:r w:rsidR="00A66852">
        <w:t>s</w:t>
      </w:r>
      <w:r w:rsidR="007F02BD">
        <w:t xml:space="preserve"> </w:t>
      </w:r>
      <w:r w:rsidR="00A66852">
        <w:t xml:space="preserve">and it’s only for </w:t>
      </w:r>
      <w:r w:rsidR="007F02BD">
        <w:t xml:space="preserve">those </w:t>
      </w:r>
      <w:r w:rsidR="00A66852">
        <w:t>with</w:t>
      </w:r>
      <w:r w:rsidR="007F02BD">
        <w:t xml:space="preserve"> food trucks.</w:t>
      </w:r>
    </w:p>
    <w:p w:rsidR="008002A0" w:rsidRDefault="008002A0" w:rsidP="008002A0"/>
    <w:p w:rsidR="008002A0" w:rsidRDefault="00AC469C" w:rsidP="008002A0">
      <w:r>
        <w:t>A</w:t>
      </w:r>
      <w:r w:rsidR="008002A0">
        <w:t xml:space="preserve"> bigger event </w:t>
      </w:r>
      <w:r w:rsidR="007F02BD">
        <w:t xml:space="preserve">also </w:t>
      </w:r>
      <w:r w:rsidR="008002A0">
        <w:t xml:space="preserve">means higher entrance fees. The cost to get a </w:t>
      </w:r>
      <w:r w:rsidR="00725947">
        <w:t>spot</w:t>
      </w:r>
      <w:r w:rsidR="008002A0">
        <w:t xml:space="preserve"> at Oilmaggedon is $3,</w:t>
      </w:r>
      <w:r w:rsidR="007636F3">
        <w:t>7</w:t>
      </w:r>
      <w:r w:rsidR="008002A0">
        <w:t>00</w:t>
      </w:r>
      <w:r w:rsidR="00B24A5B">
        <w:t>. T</w:t>
      </w:r>
      <w:r w:rsidR="008002A0">
        <w:t xml:space="preserve">here are no options to rent a deep fryer and no amenities are provided. Ronald decides it’s worth the risk. He quits his job to dedicate his full </w:t>
      </w:r>
      <w:r w:rsidR="00725947">
        <w:t>attention</w:t>
      </w:r>
      <w:r w:rsidR="008002A0">
        <w:t xml:space="preserve"> to Rhy’s Fries. </w:t>
      </w:r>
    </w:p>
    <w:p w:rsidR="008002A0" w:rsidRDefault="008002A0" w:rsidP="008002A0"/>
    <w:p w:rsidR="00AC469C" w:rsidRDefault="00AC469C" w:rsidP="008002A0">
      <w:r>
        <w:t xml:space="preserve">June </w:t>
      </w:r>
      <w:r w:rsidR="00D8411B">
        <w:t>5</w:t>
      </w:r>
      <w:r>
        <w:t>, 20X1</w:t>
      </w:r>
    </w:p>
    <w:p w:rsidR="007F02BD" w:rsidRDefault="00AC469C" w:rsidP="008002A0">
      <w:r>
        <w:t xml:space="preserve">His first task is to find a suitable food truck. Luckily, </w:t>
      </w:r>
      <w:r w:rsidR="0076150B">
        <w:t>he noticed at the end of the La</w:t>
      </w:r>
      <w:r>
        <w:t>dLa</w:t>
      </w:r>
      <w:r w:rsidR="0076150B">
        <w:t>r</w:t>
      </w:r>
      <w:r>
        <w:t>d convention that a fellow vendor had a “FOR SALE” sign</w:t>
      </w:r>
      <w:r w:rsidR="005F2F9C">
        <w:t xml:space="preserve"> on his food truck</w:t>
      </w:r>
      <w:r>
        <w:t>. The ven</w:t>
      </w:r>
      <w:r w:rsidR="007F02BD">
        <w:t>d</w:t>
      </w:r>
      <w:r>
        <w:t>or was asking $1</w:t>
      </w:r>
      <w:r w:rsidR="008A7140">
        <w:t>4</w:t>
      </w:r>
      <w:r>
        <w:t xml:space="preserve">,000 for the </w:t>
      </w:r>
      <w:r w:rsidR="007F02BD">
        <w:t xml:space="preserve">truck </w:t>
      </w:r>
      <w:r>
        <w:t>but Ronald was able to negotiate him down to</w:t>
      </w:r>
      <w:r w:rsidR="007F02BD">
        <w:t xml:space="preserve"> $1</w:t>
      </w:r>
      <w:r w:rsidR="008A7140">
        <w:t>3,2</w:t>
      </w:r>
      <w:r w:rsidR="008002A0">
        <w:t>00</w:t>
      </w:r>
      <w:r>
        <w:t>. It’s a used truck, but Ronald estimates it has</w:t>
      </w:r>
      <w:r w:rsidR="00725947">
        <w:t xml:space="preserve"> a</w:t>
      </w:r>
      <w:r>
        <w:t xml:space="preserve"> remaining</w:t>
      </w:r>
      <w:r w:rsidR="00725947">
        <w:t xml:space="preserve"> useful life of </w:t>
      </w:r>
      <w:r w:rsidR="007F02BD">
        <w:t>4</w:t>
      </w:r>
      <w:r w:rsidR="00725947">
        <w:t xml:space="preserve"> years</w:t>
      </w:r>
      <w:r w:rsidR="00EA721B">
        <w:t xml:space="preserve"> (straight line depreciation)</w:t>
      </w:r>
      <w:r w:rsidR="008002A0">
        <w:t>.</w:t>
      </w:r>
      <w:r w:rsidR="00030DE4">
        <w:t xml:space="preserve"> To purchase the </w:t>
      </w:r>
      <w:r w:rsidR="004725F9">
        <w:t>truck</w:t>
      </w:r>
      <w:r w:rsidR="00030DE4">
        <w:t xml:space="preserve"> he put down $</w:t>
      </w:r>
      <w:r w:rsidR="007F02BD">
        <w:t>1,</w:t>
      </w:r>
      <w:r w:rsidR="008A7140">
        <w:t>2</w:t>
      </w:r>
      <w:r w:rsidR="00030DE4">
        <w:t xml:space="preserve">00 cash and </w:t>
      </w:r>
      <w:r w:rsidR="007F02BD">
        <w:t xml:space="preserve">took out a </w:t>
      </w:r>
      <w:r w:rsidR="00874FE8">
        <w:t xml:space="preserve">secured </w:t>
      </w:r>
      <w:r w:rsidR="007F02BD">
        <w:t>loan from the bank for the</w:t>
      </w:r>
      <w:r w:rsidR="00030DE4">
        <w:t xml:space="preserve"> remainder.</w:t>
      </w:r>
      <w:r w:rsidR="008A7140">
        <w:t xml:space="preserve"> The loan is a one year loan with a</w:t>
      </w:r>
      <w:r w:rsidR="00632FAD">
        <w:t xml:space="preserve"> 6</w:t>
      </w:r>
      <w:r w:rsidR="00745FD1">
        <w:t xml:space="preserve">% interest </w:t>
      </w:r>
      <w:r w:rsidR="00EE5DA2">
        <w:t>rate</w:t>
      </w:r>
      <w:r w:rsidR="000E0B56">
        <w:t xml:space="preserve">. The loan is a fixed </w:t>
      </w:r>
      <w:r w:rsidR="008A7140">
        <w:t>principle plus interest</w:t>
      </w:r>
      <w:r w:rsidR="000E0B56">
        <w:t xml:space="preserve"> loan</w:t>
      </w:r>
      <w:r w:rsidR="005F2F9C">
        <w:t xml:space="preserve"> </w:t>
      </w:r>
      <w:r w:rsidR="008A7140">
        <w:t xml:space="preserve">and the first installment is due on </w:t>
      </w:r>
      <w:r w:rsidR="00D8411B">
        <w:t>June 30</w:t>
      </w:r>
      <w:r w:rsidR="00745FD1">
        <w:t>.</w:t>
      </w:r>
      <w:r w:rsidR="004725F9">
        <w:t xml:space="preserve"> After picking up the food truck he pays the $3,</w:t>
      </w:r>
      <w:r w:rsidR="007636F3">
        <w:t>7</w:t>
      </w:r>
      <w:r w:rsidR="00D8411B">
        <w:t>0</w:t>
      </w:r>
      <w:r w:rsidR="004725F9">
        <w:t>0 entry fee.</w:t>
      </w:r>
      <w:r w:rsidR="008002A0">
        <w:t xml:space="preserve"> </w:t>
      </w:r>
      <w:r w:rsidR="0076150B">
        <w:t xml:space="preserve">Ronald also </w:t>
      </w:r>
      <w:r w:rsidR="000E0B56">
        <w:t xml:space="preserve">purchases and </w:t>
      </w:r>
      <w:r w:rsidR="0076150B">
        <w:t>pa</w:t>
      </w:r>
      <w:r w:rsidR="000E0B56">
        <w:t>ys</w:t>
      </w:r>
      <w:r w:rsidR="0076150B">
        <w:t xml:space="preserve"> the</w:t>
      </w:r>
      <w:r>
        <w:t xml:space="preserve"> </w:t>
      </w:r>
      <w:r w:rsidR="00C07038">
        <w:t>required</w:t>
      </w:r>
      <w:r w:rsidR="0076150B">
        <w:t xml:space="preserve"> insurance</w:t>
      </w:r>
      <w:r w:rsidR="000E0B56">
        <w:t xml:space="preserve"> for the truck </w:t>
      </w:r>
      <w:r w:rsidR="0076150B">
        <w:t>that cost $1,</w:t>
      </w:r>
      <w:r w:rsidR="007636F3">
        <w:t>1</w:t>
      </w:r>
      <w:r w:rsidR="00EA721B">
        <w:t>4</w:t>
      </w:r>
      <w:r>
        <w:t xml:space="preserve">0 </w:t>
      </w:r>
      <w:r w:rsidR="0076150B">
        <w:t xml:space="preserve">for the year. </w:t>
      </w:r>
      <w:r>
        <w:t xml:space="preserve"> </w:t>
      </w:r>
    </w:p>
    <w:p w:rsidR="007F02BD" w:rsidRDefault="007F02BD" w:rsidP="008002A0"/>
    <w:p w:rsidR="00AC469C" w:rsidRDefault="00AC469C" w:rsidP="008002A0">
      <w:r>
        <w:t>June 18, 20X1</w:t>
      </w:r>
    </w:p>
    <w:p w:rsidR="008002A0" w:rsidRPr="008002A0" w:rsidRDefault="00AC469C" w:rsidP="008002A0">
      <w:r>
        <w:t>Two days before the event starts</w:t>
      </w:r>
      <w:r w:rsidR="00EE5DA2" w:rsidRPr="00EE5DA2">
        <w:t xml:space="preserve"> </w:t>
      </w:r>
      <w:r w:rsidR="00EE5DA2">
        <w:t>Ronald takes out a short term business operating</w:t>
      </w:r>
      <w:r w:rsidR="000E0B56">
        <w:t xml:space="preserve"> loan from a local</w:t>
      </w:r>
      <w:r w:rsidR="00D8411B">
        <w:t xml:space="preserve"> short term</w:t>
      </w:r>
      <w:r w:rsidR="000E0B56">
        <w:t xml:space="preserve"> lending firm </w:t>
      </w:r>
      <w:r w:rsidR="00EE5DA2">
        <w:t>for $</w:t>
      </w:r>
      <w:r w:rsidR="00D8411B">
        <w:t>6,</w:t>
      </w:r>
      <w:r w:rsidR="007636F3">
        <w:t>6</w:t>
      </w:r>
      <w:r w:rsidR="00D8411B">
        <w:t>0</w:t>
      </w:r>
      <w:r w:rsidR="00EE5DA2">
        <w:t>0.</w:t>
      </w:r>
      <w:r>
        <w:t xml:space="preserve"> </w:t>
      </w:r>
      <w:r w:rsidR="00EE5DA2">
        <w:t xml:space="preserve">The loan is due in full by June 30, 20X1 and has a </w:t>
      </w:r>
      <w:r w:rsidR="000E0B56">
        <w:t>$</w:t>
      </w:r>
      <w:r w:rsidR="00D8411B">
        <w:t>5</w:t>
      </w:r>
      <w:r w:rsidR="0049242C">
        <w:t>0</w:t>
      </w:r>
      <w:r w:rsidR="000E0B56">
        <w:t>0</w:t>
      </w:r>
      <w:r w:rsidR="00EE5DA2">
        <w:t xml:space="preserve"> interest charge due upon payment. T</w:t>
      </w:r>
      <w:r>
        <w:t>he</w:t>
      </w:r>
      <w:r w:rsidR="000E0B56">
        <w:t>n he</w:t>
      </w:r>
      <w:r w:rsidR="008002A0">
        <w:t xml:space="preserve"> heads over to the local mega-mart to buy 100 bags of potatoes at $</w:t>
      </w:r>
      <w:r w:rsidR="00D8411B">
        <w:t>4</w:t>
      </w:r>
      <w:r w:rsidR="007636F3">
        <w:t>2</w:t>
      </w:r>
      <w:r w:rsidR="008002A0">
        <w:t xml:space="preserve"> </w:t>
      </w:r>
      <w:r w:rsidR="000E0B56">
        <w:t>per bag</w:t>
      </w:r>
      <w:r w:rsidR="0049242C">
        <w:t>, 20 pails of oil at $30</w:t>
      </w:r>
      <w:r w:rsidR="008002A0">
        <w:t xml:space="preserve"> </w:t>
      </w:r>
      <w:r w:rsidR="000E0B56">
        <w:t>per pail</w:t>
      </w:r>
      <w:r w:rsidR="008002A0">
        <w:t xml:space="preserve"> and $</w:t>
      </w:r>
      <w:r w:rsidR="0049242C">
        <w:t>4</w:t>
      </w:r>
      <w:r w:rsidR="007636F3">
        <w:t>5</w:t>
      </w:r>
      <w:r w:rsidR="008002A0">
        <w:t xml:space="preserve">0 worth of amenities (plates, napkins, and utensils). </w:t>
      </w:r>
    </w:p>
    <w:p w:rsidR="000043E5" w:rsidRDefault="000043E5" w:rsidP="000043E5"/>
    <w:p w:rsidR="005F2F9C" w:rsidRDefault="00DF5A90" w:rsidP="00DF5A90">
      <w:r>
        <w:t xml:space="preserve">3.) </w:t>
      </w:r>
      <w:r w:rsidR="006D5401">
        <w:t>Complete any required journal entries for these events.</w:t>
      </w:r>
      <w:r w:rsidR="0076150B">
        <w:t xml:space="preserve"> </w:t>
      </w:r>
    </w:p>
    <w:p w:rsidR="005F2F9C" w:rsidRDefault="005F2F9C" w:rsidP="005F2F9C">
      <w:pPr>
        <w:pStyle w:val="ListParagraph"/>
      </w:pPr>
    </w:p>
    <w:p w:rsidR="000043E5" w:rsidRDefault="0076150B" w:rsidP="00DF5A90">
      <w:r>
        <w:t>Hint: Consider the amenities</w:t>
      </w:r>
      <w:r w:rsidR="00C62B60">
        <w:t xml:space="preserve"> and oil</w:t>
      </w:r>
      <w:r>
        <w:t xml:space="preserve"> </w:t>
      </w:r>
      <w:r w:rsidR="00E84F54">
        <w:t xml:space="preserve">to be </w:t>
      </w:r>
      <w:r>
        <w:t>supplies and not inventory.</w:t>
      </w:r>
    </w:p>
    <w:p w:rsidR="00030DE4" w:rsidRDefault="00030DE4" w:rsidP="00030DE4"/>
    <w:p w:rsidR="00030DE4" w:rsidRDefault="00030DE4" w:rsidP="00030DE4"/>
    <w:p w:rsidR="008002A0" w:rsidRDefault="008002A0" w:rsidP="008002A0">
      <w:pPr>
        <w:ind w:left="360"/>
      </w:pPr>
    </w:p>
    <w:p w:rsidR="008002A0" w:rsidRDefault="008002A0" w:rsidP="008002A0">
      <w:pPr>
        <w:ind w:left="360"/>
      </w:pPr>
    </w:p>
    <w:p w:rsidR="008002A0" w:rsidRDefault="008002A0">
      <w:r>
        <w:br w:type="page"/>
      </w:r>
    </w:p>
    <w:p w:rsidR="008002A0" w:rsidRPr="008002A0" w:rsidRDefault="008002A0" w:rsidP="008002A0">
      <w:pPr>
        <w:rPr>
          <w:b/>
        </w:rPr>
      </w:pPr>
      <w:r w:rsidRPr="008002A0">
        <w:rPr>
          <w:b/>
        </w:rPr>
        <w:lastRenderedPageBreak/>
        <w:t>Case Study</w:t>
      </w:r>
    </w:p>
    <w:p w:rsidR="008002A0" w:rsidRDefault="008002A0" w:rsidP="008002A0">
      <w:pPr>
        <w:rPr>
          <w:b/>
        </w:rPr>
      </w:pPr>
      <w:r w:rsidRPr="008002A0">
        <w:rPr>
          <w:b/>
        </w:rPr>
        <w:t xml:space="preserve">Rhy’s Fries – Part </w:t>
      </w:r>
      <w:r>
        <w:rPr>
          <w:b/>
        </w:rPr>
        <w:t>4</w:t>
      </w:r>
    </w:p>
    <w:p w:rsidR="008002A0" w:rsidRDefault="008002A0" w:rsidP="008002A0">
      <w:pPr>
        <w:rPr>
          <w:b/>
        </w:rPr>
      </w:pPr>
    </w:p>
    <w:p w:rsidR="008002A0" w:rsidRDefault="008002A0" w:rsidP="008002A0">
      <w:r>
        <w:t>June 30, 20X1</w:t>
      </w:r>
    </w:p>
    <w:p w:rsidR="008002A0" w:rsidRPr="008002A0" w:rsidRDefault="008002A0" w:rsidP="008002A0"/>
    <w:p w:rsidR="00745FD1" w:rsidRDefault="008002A0" w:rsidP="008002A0">
      <w:r>
        <w:t xml:space="preserve">Oilmaggedon was another success for Rhy’s </w:t>
      </w:r>
      <w:r w:rsidR="001D7FC7">
        <w:t>F</w:t>
      </w:r>
      <w:r>
        <w:t xml:space="preserve">ries but not without </w:t>
      </w:r>
      <w:r w:rsidR="00745FD1">
        <w:t xml:space="preserve">some significant </w:t>
      </w:r>
      <w:r>
        <w:t xml:space="preserve">challenges. The event showcased </w:t>
      </w:r>
      <w:r w:rsidR="0042099F">
        <w:t xml:space="preserve">how </w:t>
      </w:r>
      <w:r w:rsidR="006D5401">
        <w:t>popular</w:t>
      </w:r>
      <w:r w:rsidR="0042099F">
        <w:t xml:space="preserve"> Ronald’s</w:t>
      </w:r>
      <w:r w:rsidR="006D5401">
        <w:t xml:space="preserve"> product</w:t>
      </w:r>
      <w:r>
        <w:t xml:space="preserve"> was</w:t>
      </w:r>
      <w:r w:rsidR="0042099F">
        <w:t xml:space="preserve"> as he brought</w:t>
      </w:r>
      <w:r>
        <w:t xml:space="preserve"> in $</w:t>
      </w:r>
      <w:r w:rsidR="008B1C07">
        <w:t>23,625</w:t>
      </w:r>
      <w:r w:rsidR="006D5401">
        <w:t xml:space="preserve"> </w:t>
      </w:r>
      <w:r w:rsidR="008B1C07">
        <w:t>(</w:t>
      </w:r>
      <w:r w:rsidR="006D5401">
        <w:t>including GST</w:t>
      </w:r>
      <w:r>
        <w:t xml:space="preserve"> </w:t>
      </w:r>
      <w:r w:rsidR="008B1C07">
        <w:t xml:space="preserve">of $1,125) </w:t>
      </w:r>
      <w:r>
        <w:t xml:space="preserve">in </w:t>
      </w:r>
      <w:r w:rsidR="008A393B">
        <w:t>cash receipts</w:t>
      </w:r>
      <w:r>
        <w:t xml:space="preserve"> but it could have been higher. He </w:t>
      </w:r>
      <w:r w:rsidR="00874FE8">
        <w:t>sold</w:t>
      </w:r>
      <w:r w:rsidR="00745FD1">
        <w:t xml:space="preserve"> 3,7</w:t>
      </w:r>
      <w:r w:rsidR="006D5401">
        <w:t>50</w:t>
      </w:r>
      <w:r w:rsidR="00745FD1">
        <w:t xml:space="preserve"> </w:t>
      </w:r>
      <w:r w:rsidR="00030DE4">
        <w:t xml:space="preserve">servings of food but </w:t>
      </w:r>
      <w:r>
        <w:t xml:space="preserve">underestimated </w:t>
      </w:r>
      <w:r w:rsidR="00030DE4">
        <w:t>how far his inventory would go</w:t>
      </w:r>
      <w:r>
        <w:t xml:space="preserve"> and ran out of potatoes </w:t>
      </w:r>
      <w:r w:rsidR="00874FE8">
        <w:t xml:space="preserve">part way through </w:t>
      </w:r>
      <w:r>
        <w:t xml:space="preserve">the last day. </w:t>
      </w:r>
      <w:r w:rsidR="000E0B56">
        <w:t>He had 5 pails of oil left and $</w:t>
      </w:r>
      <w:r w:rsidR="007636F3">
        <w:t>30</w:t>
      </w:r>
      <w:r w:rsidR="000E0B56">
        <w:t xml:space="preserve"> worth of amenities at the end of the 5</w:t>
      </w:r>
      <w:r w:rsidR="000E0B56" w:rsidRPr="00874FE8">
        <w:rPr>
          <w:vertAlign w:val="superscript"/>
        </w:rPr>
        <w:t>th</w:t>
      </w:r>
      <w:r w:rsidR="000E0B56">
        <w:t xml:space="preserve"> day. </w:t>
      </w:r>
      <w:r>
        <w:t>He also needed to hire a tempor</w:t>
      </w:r>
      <w:r w:rsidR="008A393B">
        <w:t xml:space="preserve">ary helper to handle the demanding </w:t>
      </w:r>
      <w:r>
        <w:t>prep</w:t>
      </w:r>
      <w:r w:rsidR="000E0B56">
        <w:t xml:space="preserve"> and cleanup</w:t>
      </w:r>
      <w:r>
        <w:t xml:space="preserve"> work. The assistant worked </w:t>
      </w:r>
      <w:r w:rsidR="00D8411B">
        <w:t xml:space="preserve">5 hours a day </w:t>
      </w:r>
      <w:r w:rsidR="006D5401">
        <w:t>for each of the 5 days</w:t>
      </w:r>
      <w:r>
        <w:t>.</w:t>
      </w:r>
      <w:r w:rsidR="006D5401">
        <w:t xml:space="preserve"> The employee was hired through a local hiring agency </w:t>
      </w:r>
      <w:r w:rsidR="00D8411B">
        <w:t>at a rate of $2</w:t>
      </w:r>
      <w:r w:rsidR="007636F3">
        <w:t>0</w:t>
      </w:r>
      <w:r w:rsidR="00D8411B">
        <w:t xml:space="preserve"> per hour </w:t>
      </w:r>
      <w:r w:rsidR="006D5401">
        <w:t>and the total wages for the employee are due to the hiring agency 1</w:t>
      </w:r>
      <w:r w:rsidR="00535511">
        <w:t>5</w:t>
      </w:r>
      <w:r w:rsidR="006D5401">
        <w:t xml:space="preserve"> days after the end of the event.</w:t>
      </w:r>
      <w:r>
        <w:t xml:space="preserve"> </w:t>
      </w:r>
    </w:p>
    <w:p w:rsidR="00DF5A90" w:rsidRDefault="00DF5A90" w:rsidP="008002A0"/>
    <w:p w:rsidR="00745FD1" w:rsidRDefault="00745FD1" w:rsidP="008002A0">
      <w:r>
        <w:t>The biggest challenge was with his food truck how</w:t>
      </w:r>
      <w:r w:rsidR="00A66852">
        <w:t>ever. Being unfamiliar with the</w:t>
      </w:r>
      <w:r>
        <w:t xml:space="preserve"> equipment proved to be a costly </w:t>
      </w:r>
      <w:r w:rsidR="00A66852">
        <w:t>error</w:t>
      </w:r>
      <w:r>
        <w:t xml:space="preserve">. After the first day Ronald left some of his equipment running overnight causing it to overheat and breakdown. The mistake </w:t>
      </w:r>
      <w:r w:rsidR="006D5401">
        <w:t>resulted in</w:t>
      </w:r>
      <w:r>
        <w:t xml:space="preserve"> $</w:t>
      </w:r>
      <w:r w:rsidR="00D8411B">
        <w:t>1,800</w:t>
      </w:r>
      <w:r w:rsidR="006D5401">
        <w:t xml:space="preserve"> </w:t>
      </w:r>
      <w:r>
        <w:t>worth of repairs. He paid for the repairs using the cash generated from the first day of the sales.</w:t>
      </w:r>
    </w:p>
    <w:p w:rsidR="008002A0" w:rsidRDefault="008002A0" w:rsidP="008002A0"/>
    <w:p w:rsidR="008002A0" w:rsidRDefault="008002A0" w:rsidP="008002A0">
      <w:r>
        <w:t xml:space="preserve">Since he had no product left to sell </w:t>
      </w:r>
      <w:r w:rsidR="00745FD1">
        <w:t>for part of</w:t>
      </w:r>
      <w:r>
        <w:t xml:space="preserve"> the last day, he took some time to check out </w:t>
      </w:r>
      <w:r w:rsidR="000E0B56">
        <w:t>what offerings the</w:t>
      </w:r>
      <w:r>
        <w:t xml:space="preserve"> other vendors</w:t>
      </w:r>
      <w:r w:rsidR="000E0B56">
        <w:t xml:space="preserve"> had</w:t>
      </w:r>
      <w:r>
        <w:t xml:space="preserve">. He noticed a several things during his wandering. One was that his selling price </w:t>
      </w:r>
      <w:r w:rsidR="006D5401">
        <w:t xml:space="preserve">seemed to be </w:t>
      </w:r>
      <w:r>
        <w:t xml:space="preserve">lower than </w:t>
      </w:r>
      <w:r w:rsidR="006D5401">
        <w:t>many other competitors and also</w:t>
      </w:r>
      <w:r>
        <w:t xml:space="preserve"> most </w:t>
      </w:r>
      <w:r w:rsidR="00745FD1">
        <w:t>vendors</w:t>
      </w:r>
      <w:r>
        <w:t xml:space="preserve"> offered several different products and product variations</w:t>
      </w:r>
      <w:r w:rsidR="006D5401">
        <w:t xml:space="preserve"> rather than just the single option offered at Rhy’s Fries</w:t>
      </w:r>
      <w:r>
        <w:t>.</w:t>
      </w:r>
      <w:r w:rsidR="006D5401">
        <w:t xml:space="preserve"> He wondered if it would have perhaps been more profitable to sell fewer </w:t>
      </w:r>
      <w:r w:rsidR="00535511">
        <w:t>servings</w:t>
      </w:r>
      <w:r w:rsidR="006D5401">
        <w:t xml:space="preserve"> but at a higher pric</w:t>
      </w:r>
      <w:r w:rsidR="00DF5A90">
        <w:t>e?</w:t>
      </w:r>
      <w:r w:rsidR="006D5401">
        <w:t xml:space="preserve"> </w:t>
      </w:r>
    </w:p>
    <w:p w:rsidR="008002A0" w:rsidRDefault="00745FD1" w:rsidP="008002A0">
      <w:r>
        <w:t xml:space="preserve"> </w:t>
      </w:r>
    </w:p>
    <w:p w:rsidR="008002A0" w:rsidRDefault="006D5401" w:rsidP="008002A0">
      <w:r>
        <w:t>Having</w:t>
      </w:r>
      <w:r w:rsidR="00F82143">
        <w:t xml:space="preserve"> now</w:t>
      </w:r>
      <w:r w:rsidR="008A393B">
        <w:t xml:space="preserve"> rested and recovered</w:t>
      </w:r>
      <w:r>
        <w:t>, Ronald took the cash generated from the event and</w:t>
      </w:r>
      <w:r w:rsidR="008002A0">
        <w:t xml:space="preserve"> repaid the </w:t>
      </w:r>
      <w:r w:rsidR="00D8411B">
        <w:t xml:space="preserve">short term </w:t>
      </w:r>
      <w:r w:rsidR="00830CC5">
        <w:t xml:space="preserve">operating </w:t>
      </w:r>
      <w:r w:rsidR="008002A0">
        <w:t>loan</w:t>
      </w:r>
      <w:r w:rsidR="00030DE4">
        <w:t xml:space="preserve">, the loan from Bob </w:t>
      </w:r>
      <w:r w:rsidR="00D8411B">
        <w:t>and made the first installment payment on the food truck loan. He also</w:t>
      </w:r>
      <w:r w:rsidR="00030DE4">
        <w:t xml:space="preserve"> </w:t>
      </w:r>
      <w:r w:rsidR="009D3CDB">
        <w:t>took his food truck to a local mechanic to get some</w:t>
      </w:r>
      <w:r w:rsidR="0042099F">
        <w:t xml:space="preserve"> routine</w:t>
      </w:r>
      <w:r w:rsidR="009D3CDB">
        <w:t xml:space="preserve"> maintenance </w:t>
      </w:r>
      <w:r w:rsidR="00D8411B">
        <w:t>completed so that he can avoid any unnecessary repairs at future events</w:t>
      </w:r>
      <w:r>
        <w:t>.</w:t>
      </w:r>
      <w:r w:rsidR="009D3CDB">
        <w:t xml:space="preserve"> The maintenance costs were $</w:t>
      </w:r>
      <w:r w:rsidR="0042099F">
        <w:t>1</w:t>
      </w:r>
      <w:r w:rsidR="009D3CDB">
        <w:t>,</w:t>
      </w:r>
      <w:r w:rsidR="00D8411B">
        <w:t>5</w:t>
      </w:r>
      <w:r w:rsidR="00D62F34">
        <w:t xml:space="preserve">00 plus GST </w:t>
      </w:r>
      <w:r w:rsidR="009D3CDB">
        <w:t xml:space="preserve">and were completed </w:t>
      </w:r>
      <w:r w:rsidR="00D62F34">
        <w:t xml:space="preserve">and paid </w:t>
      </w:r>
      <w:r w:rsidR="00D8411B">
        <w:t xml:space="preserve">with cash </w:t>
      </w:r>
      <w:r w:rsidR="009D3CDB">
        <w:t xml:space="preserve">on June 30. </w:t>
      </w:r>
      <w:r>
        <w:t xml:space="preserve"> </w:t>
      </w:r>
    </w:p>
    <w:p w:rsidR="008002A0" w:rsidRDefault="008002A0" w:rsidP="008002A0"/>
    <w:p w:rsidR="008002A0" w:rsidRDefault="00DF5A90" w:rsidP="00DF5A90">
      <w:r>
        <w:t xml:space="preserve">4.) </w:t>
      </w:r>
      <w:r w:rsidR="006D5401">
        <w:t>Complete any journal entries required up to June 30, 20X1 including</w:t>
      </w:r>
      <w:r>
        <w:t xml:space="preserve"> any adjusting entries needed. </w:t>
      </w:r>
      <w:r w:rsidR="006D5401">
        <w:t xml:space="preserve">Assume a full month of </w:t>
      </w:r>
      <w:r w:rsidR="0036777E">
        <w:t>insurance</w:t>
      </w:r>
      <w:r w:rsidR="003F5A53">
        <w:t>, interest,</w:t>
      </w:r>
      <w:r w:rsidR="0036777E">
        <w:t xml:space="preserve"> and </w:t>
      </w:r>
      <w:r>
        <w:t>depreciation for the food truck.</w:t>
      </w:r>
    </w:p>
    <w:p w:rsidR="00030DE4" w:rsidRDefault="00030DE4" w:rsidP="00030DE4"/>
    <w:p w:rsidR="00030DE4" w:rsidRPr="006D5401" w:rsidRDefault="00030DE4" w:rsidP="00D648E4">
      <w:pPr>
        <w:pStyle w:val="ListParagraph"/>
        <w:rPr>
          <w:highlight w:val="yellow"/>
        </w:rPr>
      </w:pPr>
    </w:p>
    <w:p w:rsidR="008002A0" w:rsidRDefault="008002A0" w:rsidP="008002A0"/>
    <w:p w:rsidR="008002A0" w:rsidRDefault="008002A0" w:rsidP="008002A0"/>
    <w:p w:rsidR="008002A0" w:rsidRDefault="008002A0" w:rsidP="008002A0"/>
    <w:p w:rsidR="008002A0" w:rsidRDefault="008002A0" w:rsidP="008002A0"/>
    <w:p w:rsidR="008002A0" w:rsidRDefault="008002A0">
      <w:r>
        <w:br w:type="page"/>
      </w:r>
    </w:p>
    <w:p w:rsidR="008002A0" w:rsidRPr="008002A0" w:rsidRDefault="008002A0" w:rsidP="008002A0">
      <w:pPr>
        <w:rPr>
          <w:b/>
        </w:rPr>
      </w:pPr>
      <w:r w:rsidRPr="008002A0">
        <w:rPr>
          <w:b/>
        </w:rPr>
        <w:lastRenderedPageBreak/>
        <w:t>Case Study</w:t>
      </w:r>
    </w:p>
    <w:p w:rsidR="008002A0" w:rsidRDefault="008002A0" w:rsidP="008002A0">
      <w:pPr>
        <w:rPr>
          <w:b/>
        </w:rPr>
      </w:pPr>
      <w:r w:rsidRPr="008002A0">
        <w:rPr>
          <w:b/>
        </w:rPr>
        <w:t xml:space="preserve">Rhy’s Fries – Part </w:t>
      </w:r>
      <w:r>
        <w:rPr>
          <w:b/>
        </w:rPr>
        <w:t>5</w:t>
      </w:r>
    </w:p>
    <w:p w:rsidR="008002A0" w:rsidRDefault="008002A0" w:rsidP="008002A0">
      <w:pPr>
        <w:rPr>
          <w:b/>
        </w:rPr>
      </w:pPr>
    </w:p>
    <w:p w:rsidR="00896C85" w:rsidRDefault="00896C85">
      <w:r>
        <w:t xml:space="preserve">July </w:t>
      </w:r>
      <w:r w:rsidR="00046889">
        <w:t>2</w:t>
      </w:r>
      <w:r>
        <w:t>, 20X1</w:t>
      </w:r>
    </w:p>
    <w:p w:rsidR="00896C85" w:rsidRDefault="00896C85">
      <w:r>
        <w:t>After seeing an advertisement on a local billboard about an upcoming county carnival Ronald got an</w:t>
      </w:r>
      <w:r w:rsidR="008A393B">
        <w:t xml:space="preserve"> idea about what to do next. He’ll </w:t>
      </w:r>
      <w:r>
        <w:t xml:space="preserve">take his food truck on the summer carnival circuit. He’s done some </w:t>
      </w:r>
      <w:r w:rsidR="00535511">
        <w:t>basic</w:t>
      </w:r>
      <w:r>
        <w:t xml:space="preserve"> research and estimates that he will be able to attend </w:t>
      </w:r>
      <w:r w:rsidR="008A393B">
        <w:t>at least 10</w:t>
      </w:r>
      <w:r w:rsidR="00046889">
        <w:t xml:space="preserve"> </w:t>
      </w:r>
      <w:r>
        <w:t>different events between now and the end of September. He knows this will be difficult work, more difficult than he can do on his own, so he sets out to find some help.</w:t>
      </w:r>
    </w:p>
    <w:p w:rsidR="00896C85" w:rsidRDefault="00896C85"/>
    <w:p w:rsidR="00896C85" w:rsidRDefault="00896C85">
      <w:r>
        <w:t xml:space="preserve">On July </w:t>
      </w:r>
      <w:r w:rsidR="00046889">
        <w:t>4</w:t>
      </w:r>
      <w:r w:rsidRPr="00896C85">
        <w:rPr>
          <w:vertAlign w:val="superscript"/>
        </w:rPr>
        <w:t>th</w:t>
      </w:r>
      <w:r>
        <w:t xml:space="preserve">, he posted a help wanted ad on a </w:t>
      </w:r>
      <w:r w:rsidR="00D62F34">
        <w:t xml:space="preserve">local job website. The cost for the ad was </w:t>
      </w:r>
      <w:r>
        <w:t>$</w:t>
      </w:r>
      <w:r w:rsidR="00AD498A">
        <w:t>100</w:t>
      </w:r>
      <w:r>
        <w:t xml:space="preserve"> plus GST for a week</w:t>
      </w:r>
      <w:r w:rsidR="003F5A53">
        <w:t>end</w:t>
      </w:r>
      <w:r>
        <w:t xml:space="preserve"> posting</w:t>
      </w:r>
      <w:r w:rsidR="003F5A53">
        <w:t xml:space="preserve"> (paid by cash)</w:t>
      </w:r>
      <w:r>
        <w:t>. The response wasn’t overly great, but he did find a passionate and experienced individual that knows the carnival circuit; Peter Crandle. Ronald has agreed to pay Peter a $</w:t>
      </w:r>
      <w:r w:rsidR="00535511">
        <w:t>4,</w:t>
      </w:r>
      <w:r w:rsidR="007636F3">
        <w:t>3</w:t>
      </w:r>
      <w:r w:rsidR="00535511">
        <w:t>00</w:t>
      </w:r>
      <w:r>
        <w:t xml:space="preserve"> per month salary as well as cover off any necessary travel expenses that come up during their tour of the circuit. Peter starts work on July </w:t>
      </w:r>
      <w:r w:rsidR="00046889">
        <w:t>8</w:t>
      </w:r>
      <w:r w:rsidRPr="00896C85">
        <w:rPr>
          <w:vertAlign w:val="superscript"/>
        </w:rPr>
        <w:t>th</w:t>
      </w:r>
      <w:r w:rsidR="002A4A03">
        <w:t xml:space="preserve"> but because of the short notice Ronald has agreed to pay Peter</w:t>
      </w:r>
      <w:r w:rsidR="00046889">
        <w:t xml:space="preserve"> his full monthly salary for the month of July</w:t>
      </w:r>
      <w:r w:rsidR="00BE5E58">
        <w:t xml:space="preserve"> (payment date of July 31)</w:t>
      </w:r>
      <w:r w:rsidR="00046889">
        <w:t>.</w:t>
      </w:r>
      <w:r w:rsidR="008B1C07">
        <w:t xml:space="preserve"> Ronald also paid the hiring agency the amounts owing from the worker required for Oilmaggedon.</w:t>
      </w:r>
    </w:p>
    <w:p w:rsidR="00896C85" w:rsidRDefault="00896C85"/>
    <w:p w:rsidR="00F82143" w:rsidRDefault="00F82143">
      <w:r>
        <w:t>July 12, 20X1</w:t>
      </w:r>
    </w:p>
    <w:p w:rsidR="00046889" w:rsidRDefault="003F5A53">
      <w:r>
        <w:t>The adventure begins!</w:t>
      </w:r>
      <w:r w:rsidR="00F82143">
        <w:t xml:space="preserve"> Having only a couple of days to prepare, Ronald and Peter </w:t>
      </w:r>
      <w:r w:rsidR="00D62F34">
        <w:t xml:space="preserve">get </w:t>
      </w:r>
      <w:r w:rsidR="00F82143">
        <w:t xml:space="preserve">set </w:t>
      </w:r>
      <w:r w:rsidR="00D62F34">
        <w:t xml:space="preserve">to begin their tour of the carnival </w:t>
      </w:r>
      <w:r w:rsidR="00F82143">
        <w:t>circuit</w:t>
      </w:r>
      <w:r w:rsidR="002A4A03">
        <w:t xml:space="preserve">. Though </w:t>
      </w:r>
      <w:r w:rsidR="00D62F34">
        <w:t xml:space="preserve">feeling </w:t>
      </w:r>
      <w:r w:rsidR="002A4A03">
        <w:t>a little unprepared for the challenges that may lie ahead Ronald soothed his nerves with an informati</w:t>
      </w:r>
      <w:r>
        <w:t>ve conversation with Uncle Bob who</w:t>
      </w:r>
      <w:r w:rsidR="002A4A03">
        <w:t xml:space="preserve"> provided a handy spreadsheet to help keep track of the revenues and expenses</w:t>
      </w:r>
      <w:r w:rsidR="00D62F34">
        <w:t>. The spreadsheet allows</w:t>
      </w:r>
      <w:r w:rsidR="00773250">
        <w:t xml:space="preserve"> Ronald to list out the dates and locations of his sales as well as the related expenses for those events. </w:t>
      </w:r>
      <w:r w:rsidR="002A4A03">
        <w:t xml:space="preserve"> </w:t>
      </w:r>
      <w:r w:rsidR="00773250">
        <w:t xml:space="preserve">Bob told </w:t>
      </w:r>
      <w:r w:rsidR="002A4A03">
        <w:t xml:space="preserve">Ronald to come back at the end of the month </w:t>
      </w:r>
      <w:r w:rsidR="00046889">
        <w:t>to get his financial statements prepared.</w:t>
      </w:r>
    </w:p>
    <w:p w:rsidR="00046889" w:rsidRDefault="00046889"/>
    <w:p w:rsidR="00046889" w:rsidRDefault="00046889">
      <w:r>
        <w:t>July 31, 20X1</w:t>
      </w:r>
    </w:p>
    <w:p w:rsidR="00D648E4" w:rsidRDefault="00632FAD">
      <w:r>
        <w:t xml:space="preserve">It’s been a whirlwind couple of weeks for Ronald and Peter. </w:t>
      </w:r>
      <w:r w:rsidR="00D648E4">
        <w:t>Though t</w:t>
      </w:r>
      <w:r>
        <w:t>here were many long days</w:t>
      </w:r>
      <w:r w:rsidR="00D648E4">
        <w:t xml:space="preserve"> of selling followed by even longer nights travelling to the next destination</w:t>
      </w:r>
      <w:r w:rsidR="00773250">
        <w:t>,</w:t>
      </w:r>
      <w:r w:rsidR="00D648E4">
        <w:t xml:space="preserve"> Ronald did manage to find time to complete the spreadsheet that Bob gave him (Appendix 1). With the spreadsheet in hand, Ronald went to see his uncle. </w:t>
      </w:r>
      <w:r w:rsidR="00FD613C">
        <w:t>He also declared and paid himself a dividend of $</w:t>
      </w:r>
      <w:r w:rsidR="007636F3">
        <w:t>3,800</w:t>
      </w:r>
      <w:r w:rsidR="00FD613C">
        <w:t xml:space="preserve"> for his hard work</w:t>
      </w:r>
      <w:r w:rsidR="00F66F05">
        <w:t xml:space="preserve"> over the past couple of months</w:t>
      </w:r>
      <w:r w:rsidR="00FD613C">
        <w:t>.</w:t>
      </w:r>
    </w:p>
    <w:p w:rsidR="00D648E4" w:rsidRDefault="00D648E4"/>
    <w:p w:rsidR="00D648E4" w:rsidRDefault="00DF5A90">
      <w:r>
        <w:t>5a.)</w:t>
      </w:r>
      <w:r w:rsidR="00D648E4">
        <w:t xml:space="preserve"> </w:t>
      </w:r>
      <w:r w:rsidR="00BE5E58">
        <w:t>Complete any journal and</w:t>
      </w:r>
      <w:r w:rsidR="00D648E4">
        <w:t xml:space="preserve"> adjusting entries required for the month of July 20X1.</w:t>
      </w:r>
      <w:r w:rsidR="00BE5E58">
        <w:t xml:space="preserve"> Be sure to include the journal entries required from Appendix 1. </w:t>
      </w:r>
    </w:p>
    <w:p w:rsidR="00D648E4" w:rsidRDefault="00D648E4"/>
    <w:p w:rsidR="00896C85" w:rsidRDefault="009D3CDB">
      <w:r>
        <w:t>5b</w:t>
      </w:r>
      <w:r w:rsidR="00D648E4">
        <w:t>.) Using the year to date balances in the various accounts utilized up to this point, complete a</w:t>
      </w:r>
      <w:r w:rsidR="00136790">
        <w:t>n adjusted</w:t>
      </w:r>
      <w:r w:rsidR="00D648E4">
        <w:t xml:space="preserve"> trial balance, </w:t>
      </w:r>
      <w:r w:rsidR="00136790">
        <w:t>multi-step income statement, statement of changes in equity and statement of financial position for the quarter ended July 31, 20X1</w:t>
      </w:r>
      <w:r w:rsidR="00BE4688">
        <w:t xml:space="preserve">. </w:t>
      </w:r>
      <w:r w:rsidR="00896C85">
        <w:br w:type="page"/>
      </w:r>
    </w:p>
    <w:p w:rsidR="00136790" w:rsidRPr="008002A0" w:rsidRDefault="00136790" w:rsidP="00136790">
      <w:pPr>
        <w:rPr>
          <w:b/>
        </w:rPr>
      </w:pPr>
      <w:r w:rsidRPr="008002A0">
        <w:rPr>
          <w:b/>
        </w:rPr>
        <w:lastRenderedPageBreak/>
        <w:t>Case Study</w:t>
      </w:r>
    </w:p>
    <w:p w:rsidR="00136790" w:rsidRDefault="00136790" w:rsidP="00136790">
      <w:pPr>
        <w:rPr>
          <w:b/>
        </w:rPr>
      </w:pPr>
      <w:r w:rsidRPr="008002A0">
        <w:rPr>
          <w:b/>
        </w:rPr>
        <w:t xml:space="preserve">Rhy’s Fries – Part </w:t>
      </w:r>
      <w:r>
        <w:rPr>
          <w:b/>
        </w:rPr>
        <w:t>6</w:t>
      </w:r>
    </w:p>
    <w:p w:rsidR="00136790" w:rsidRDefault="00136790" w:rsidP="00136790">
      <w:pPr>
        <w:rPr>
          <w:b/>
        </w:rPr>
      </w:pPr>
    </w:p>
    <w:p w:rsidR="00136790" w:rsidRDefault="00136790" w:rsidP="008002A0"/>
    <w:p w:rsidR="008002A0" w:rsidRPr="008002A0" w:rsidRDefault="00E47E51" w:rsidP="008002A0">
      <w:r>
        <w:t>September</w:t>
      </w:r>
      <w:r w:rsidR="00E007B3">
        <w:t xml:space="preserve"> 30</w:t>
      </w:r>
      <w:r w:rsidR="008002A0">
        <w:t>, 20X1</w:t>
      </w:r>
    </w:p>
    <w:p w:rsidR="008002A0" w:rsidRDefault="008002A0" w:rsidP="008002A0"/>
    <w:p w:rsidR="008002A0" w:rsidRDefault="008002A0" w:rsidP="008002A0">
      <w:r>
        <w:t xml:space="preserve">It’s been a crazy </w:t>
      </w:r>
      <w:r w:rsidR="00FD613C">
        <w:t>ride</w:t>
      </w:r>
      <w:r>
        <w:t xml:space="preserve"> for Ronald and Rhy’s Fries. </w:t>
      </w:r>
      <w:r w:rsidR="00136790">
        <w:t xml:space="preserve">He and Peter travelled around </w:t>
      </w:r>
      <w:r>
        <w:t xml:space="preserve">the carnival circuit </w:t>
      </w:r>
      <w:r w:rsidR="00E47E51">
        <w:t>all summer and into early fall</w:t>
      </w:r>
      <w:r w:rsidR="00FD613C">
        <w:t xml:space="preserve"> stopping at every </w:t>
      </w:r>
      <w:r w:rsidR="00E47E51">
        <w:t>fair, exhibition, convention, carnival and rodeo</w:t>
      </w:r>
      <w:r w:rsidR="00FD613C">
        <w:t xml:space="preserve"> they could make it to</w:t>
      </w:r>
      <w:r w:rsidR="00E40212">
        <w:t>.</w:t>
      </w:r>
      <w:r w:rsidR="00FD613C">
        <w:t xml:space="preserve"> Some locations were better than other</w:t>
      </w:r>
      <w:r w:rsidR="00E47E51">
        <w:t>s</w:t>
      </w:r>
      <w:r w:rsidR="00FD613C">
        <w:t>, and there were</w:t>
      </w:r>
      <w:r>
        <w:t xml:space="preserve"> some minor issues</w:t>
      </w:r>
      <w:r w:rsidR="00094489">
        <w:t xml:space="preserve"> </w:t>
      </w:r>
      <w:r w:rsidR="00F66F05">
        <w:t>including a</w:t>
      </w:r>
      <w:r w:rsidR="00E47E51">
        <w:t xml:space="preserve"> few truck breakdowns, </w:t>
      </w:r>
      <w:r w:rsidR="00094489">
        <w:t xml:space="preserve">inventory </w:t>
      </w:r>
      <w:r w:rsidR="001829C2">
        <w:t>spoilage</w:t>
      </w:r>
      <w:r w:rsidR="00E47E51">
        <w:t xml:space="preserve"> and some wrong turns</w:t>
      </w:r>
      <w:r w:rsidR="00FD613C">
        <w:t xml:space="preserve"> that they had to contend with</w:t>
      </w:r>
      <w:r>
        <w:t xml:space="preserve">, but overall </w:t>
      </w:r>
      <w:r w:rsidR="00FD613C">
        <w:t>it was a successful season</w:t>
      </w:r>
      <w:r>
        <w:t xml:space="preserve">. </w:t>
      </w:r>
      <w:r w:rsidR="00F66F05">
        <w:t>Ronald</w:t>
      </w:r>
      <w:r>
        <w:t xml:space="preserve"> was also surprised to discover how popular </w:t>
      </w:r>
      <w:r w:rsidR="001829C2">
        <w:t>his</w:t>
      </w:r>
      <w:r>
        <w:t xml:space="preserve"> new product was; poutine. </w:t>
      </w:r>
    </w:p>
    <w:p w:rsidR="008002A0" w:rsidRDefault="008002A0" w:rsidP="008002A0"/>
    <w:p w:rsidR="002E215E" w:rsidRDefault="008002A0" w:rsidP="008002A0">
      <w:r>
        <w:t xml:space="preserve">It was so popular that </w:t>
      </w:r>
      <w:r w:rsidR="008A393B">
        <w:t>Ronald has decided to pursue this as the</w:t>
      </w:r>
      <w:r>
        <w:t xml:space="preserve"> next avenue in this business; </w:t>
      </w:r>
      <w:r w:rsidR="00094489">
        <w:t>a</w:t>
      </w:r>
      <w:r>
        <w:t xml:space="preserve"> fry and poutine restaurant. There is a </w:t>
      </w:r>
      <w:r w:rsidR="00FD613C">
        <w:t>perfect</w:t>
      </w:r>
      <w:r w:rsidR="0027061D">
        <w:t>, high traffic</w:t>
      </w:r>
      <w:r>
        <w:t xml:space="preserve"> location that is available to </w:t>
      </w:r>
      <w:r w:rsidR="00FD613C">
        <w:t>buy</w:t>
      </w:r>
      <w:r>
        <w:t xml:space="preserve"> but </w:t>
      </w:r>
      <w:r w:rsidR="00BF5909">
        <w:t>a restaurant</w:t>
      </w:r>
      <w:r>
        <w:t xml:space="preserve"> is completely different than a food truck</w:t>
      </w:r>
      <w:r w:rsidR="0027061D">
        <w:t xml:space="preserve"> and</w:t>
      </w:r>
      <w:r>
        <w:t xml:space="preserve"> he’s a little </w:t>
      </w:r>
      <w:r w:rsidR="0027061D">
        <w:t>unsure</w:t>
      </w:r>
      <w:r>
        <w:t xml:space="preserve"> about what it’s going to take to make </w:t>
      </w:r>
      <w:r w:rsidR="001829C2">
        <w:t>it</w:t>
      </w:r>
      <w:r>
        <w:t xml:space="preserve"> work.</w:t>
      </w:r>
      <w:r w:rsidR="00E007B3">
        <w:t xml:space="preserve"> </w:t>
      </w:r>
      <w:r w:rsidR="00FD613C">
        <w:t>The location was previously a</w:t>
      </w:r>
      <w:r w:rsidR="008A393B">
        <w:t xml:space="preserve"> clothing</w:t>
      </w:r>
      <w:r w:rsidR="00FD613C">
        <w:t xml:space="preserve"> retail store, </w:t>
      </w:r>
      <w:r w:rsidR="00F66F05">
        <w:t>and as such</w:t>
      </w:r>
      <w:r w:rsidR="00FD613C">
        <w:t xml:space="preserve"> it’s going to require some extensive renovations to turn it into a functioning restaurant. On top of that, it will need kitchen equipment</w:t>
      </w:r>
      <w:r w:rsidR="002E215E">
        <w:t xml:space="preserve"> (deep fryers, stoves, cooking utensils, </w:t>
      </w:r>
      <w:r w:rsidR="001D7FC7">
        <w:t>etc.</w:t>
      </w:r>
      <w:r w:rsidR="002E215E">
        <w:t>)</w:t>
      </w:r>
      <w:r w:rsidR="00FD613C">
        <w:t xml:space="preserve"> as well as tables,</w:t>
      </w:r>
      <w:r w:rsidR="002E215E">
        <w:t xml:space="preserve"> chairs</w:t>
      </w:r>
      <w:r w:rsidR="000B6B6A">
        <w:t xml:space="preserve"> and other restaurant amenities </w:t>
      </w:r>
      <w:r w:rsidR="002E215E">
        <w:t>before it would be able to open</w:t>
      </w:r>
      <w:r w:rsidR="00FD613C">
        <w:t xml:space="preserve">. </w:t>
      </w:r>
    </w:p>
    <w:p w:rsidR="002E215E" w:rsidRDefault="002E215E" w:rsidP="008002A0"/>
    <w:p w:rsidR="008002A0" w:rsidRDefault="00F66F05" w:rsidP="008002A0">
      <w:r>
        <w:t>Alternatively t</w:t>
      </w:r>
      <w:r w:rsidR="00FD613C">
        <w:t>here is a less desirable location that is available to lease. The location</w:t>
      </w:r>
      <w:r w:rsidR="00BF5909">
        <w:t xml:space="preserve"> is in an older area of the city and was previously a restaurant. It </w:t>
      </w:r>
      <w:r w:rsidR="00FD613C">
        <w:t>has old, b</w:t>
      </w:r>
      <w:r w:rsidR="002E215E">
        <w:t>ut still functioning equipment</w:t>
      </w:r>
      <w:r w:rsidR="000B6B6A">
        <w:t xml:space="preserve"> (deep fryer, stove, cooler, ovens etc.)</w:t>
      </w:r>
      <w:r w:rsidR="00BF5909">
        <w:t xml:space="preserve"> though i</w:t>
      </w:r>
      <w:r w:rsidR="002D6E42">
        <w:t>t’s unclear how long the equipment will last.</w:t>
      </w:r>
      <w:r w:rsidR="002E215E">
        <w:t xml:space="preserve"> </w:t>
      </w:r>
      <w:r w:rsidR="000B6B6A">
        <w:t xml:space="preserve">The lessor has also indicated that any of the restaurant amenities (tables, chairs, utensils, </w:t>
      </w:r>
      <w:r w:rsidR="001D7FC7">
        <w:t>etc.</w:t>
      </w:r>
      <w:r w:rsidR="000B6B6A">
        <w:t>) that are on the property can be purchased at a deeply discounted rate.</w:t>
      </w:r>
      <w:r w:rsidR="0027061D">
        <w:t xml:space="preserve"> The restaurant itself is in good shape</w:t>
      </w:r>
      <w:r w:rsidR="002D6E42">
        <w:t xml:space="preserve"> and aside from a thorough cleaning won’t require a lot of work to get it open.</w:t>
      </w:r>
    </w:p>
    <w:p w:rsidR="000B6B6A" w:rsidRDefault="000B6B6A" w:rsidP="008002A0"/>
    <w:p w:rsidR="000B6B6A" w:rsidRDefault="000B6B6A" w:rsidP="008002A0">
      <w:r>
        <w:t xml:space="preserve">Ronald once again seeks out the advice of Uncle Bob to get some clarity on </w:t>
      </w:r>
      <w:r w:rsidR="008A6A10">
        <w:t xml:space="preserve">the </w:t>
      </w:r>
      <w:r w:rsidR="007636F3">
        <w:t xml:space="preserve">potential </w:t>
      </w:r>
      <w:r w:rsidR="008A6A10">
        <w:t>risks and advantages of each option (Lease vs Buy)</w:t>
      </w:r>
      <w:r>
        <w:t>.</w:t>
      </w:r>
      <w:r w:rsidR="00F07299">
        <w:t xml:space="preserve"> He also wants to get some more information about something </w:t>
      </w:r>
      <w:r w:rsidR="008A6A10">
        <w:t>he recalls Bob talking about at a previous meeting</w:t>
      </w:r>
      <w:r w:rsidR="00F07299">
        <w:t xml:space="preserve">; Internal Controls. </w:t>
      </w:r>
    </w:p>
    <w:p w:rsidR="008002A0" w:rsidRDefault="008002A0" w:rsidP="008002A0"/>
    <w:p w:rsidR="00D62F34" w:rsidRDefault="00D62F34" w:rsidP="000B6B6A">
      <w:r>
        <w:t>6a</w:t>
      </w:r>
      <w:r w:rsidR="000B6B6A">
        <w:t xml:space="preserve">.) As Bob, what would you </w:t>
      </w:r>
      <w:r w:rsidR="008A6A10">
        <w:t>tell</w:t>
      </w:r>
      <w:r w:rsidR="000B6B6A">
        <w:t xml:space="preserve"> Ronald</w:t>
      </w:r>
      <w:r w:rsidR="00F07299">
        <w:t xml:space="preserve"> regarding the two options (Lease or Buy)</w:t>
      </w:r>
      <w:r w:rsidR="000B6B6A">
        <w:t xml:space="preserve">? </w:t>
      </w:r>
    </w:p>
    <w:p w:rsidR="00D62F34" w:rsidRDefault="00D62F34" w:rsidP="000B6B6A"/>
    <w:p w:rsidR="008002A0" w:rsidRDefault="00D62F34" w:rsidP="000B6B6A">
      <w:r>
        <w:t xml:space="preserve">6b.) </w:t>
      </w:r>
      <w:r w:rsidR="000B6B6A">
        <w:t xml:space="preserve">What are some of the important </w:t>
      </w:r>
      <w:r w:rsidR="00F07299">
        <w:t>internal controls that Ronald will have</w:t>
      </w:r>
      <w:r w:rsidR="000B6B6A">
        <w:t xml:space="preserve"> to consider</w:t>
      </w:r>
      <w:r w:rsidR="002D6E42">
        <w:t xml:space="preserve"> and implement</w:t>
      </w:r>
      <w:r w:rsidR="000B6B6A">
        <w:t xml:space="preserve"> in this situation</w:t>
      </w:r>
      <w:r w:rsidR="00F07299">
        <w:t xml:space="preserve"> regardless of which option </w:t>
      </w:r>
      <w:r w:rsidR="00551226">
        <w:t>is chosen</w:t>
      </w:r>
      <w:r w:rsidR="000B6B6A">
        <w:t>?</w:t>
      </w:r>
    </w:p>
    <w:p w:rsidR="008002A0" w:rsidRDefault="008002A0" w:rsidP="008002A0"/>
    <w:p w:rsidR="008002A0" w:rsidRDefault="008002A0">
      <w:r>
        <w:br w:type="page"/>
      </w:r>
    </w:p>
    <w:p w:rsidR="008002A0" w:rsidRPr="008002A0" w:rsidRDefault="008002A0" w:rsidP="008002A0">
      <w:pPr>
        <w:rPr>
          <w:b/>
        </w:rPr>
      </w:pPr>
      <w:r w:rsidRPr="008002A0">
        <w:rPr>
          <w:b/>
        </w:rPr>
        <w:lastRenderedPageBreak/>
        <w:t>Case Study</w:t>
      </w:r>
    </w:p>
    <w:p w:rsidR="008002A0" w:rsidRDefault="008002A0" w:rsidP="008002A0">
      <w:pPr>
        <w:rPr>
          <w:b/>
        </w:rPr>
      </w:pPr>
      <w:r w:rsidRPr="008002A0">
        <w:rPr>
          <w:b/>
        </w:rPr>
        <w:t xml:space="preserve">Rhy’s Fries – Part </w:t>
      </w:r>
      <w:r w:rsidR="00E47E51">
        <w:rPr>
          <w:b/>
        </w:rPr>
        <w:t>7</w:t>
      </w:r>
    </w:p>
    <w:p w:rsidR="008002A0" w:rsidRDefault="008002A0" w:rsidP="008002A0"/>
    <w:p w:rsidR="008002A0" w:rsidRDefault="00FC0F90" w:rsidP="008002A0">
      <w:r>
        <w:t>May 1</w:t>
      </w:r>
      <w:r w:rsidR="008002A0">
        <w:t>, 20X</w:t>
      </w:r>
      <w:r w:rsidR="00E47E51">
        <w:t>2</w:t>
      </w:r>
    </w:p>
    <w:p w:rsidR="008002A0" w:rsidRDefault="008002A0" w:rsidP="008002A0"/>
    <w:p w:rsidR="009175A0" w:rsidRDefault="00E47E51" w:rsidP="008002A0">
      <w:r>
        <w:t>It seems strange to Ronald that</w:t>
      </w:r>
      <w:r w:rsidR="00F07299">
        <w:t xml:space="preserve"> it was only one year ago that he decided to start this adventure. In early November, he opened up the first Rhy’s Fries location and while sales initially were less than stellar, word quickly spread about the quality of the product and patrons started coming from all over the city to try i</w:t>
      </w:r>
      <w:r w:rsidR="009175A0">
        <w:t>t out. As the hectic demands of the business grew, Ronald realized he couldn’t handle everything</w:t>
      </w:r>
      <w:r w:rsidR="00F66F05">
        <w:t xml:space="preserve"> on his own</w:t>
      </w:r>
      <w:r w:rsidR="009175A0">
        <w:t xml:space="preserve"> and has had t</w:t>
      </w:r>
      <w:r w:rsidR="00F66F05">
        <w:t xml:space="preserve">o hire extra staff to manage the workload. One of the </w:t>
      </w:r>
      <w:r w:rsidR="00BF5909">
        <w:t>employees</w:t>
      </w:r>
      <w:r w:rsidR="00F66F05">
        <w:t xml:space="preserve"> is </w:t>
      </w:r>
      <w:r w:rsidR="00BF5909">
        <w:t>an</w:t>
      </w:r>
      <w:r w:rsidR="009D0B71">
        <w:t xml:space="preserve"> accountant, Sarah,</w:t>
      </w:r>
      <w:r w:rsidR="009175A0">
        <w:t xml:space="preserve"> </w:t>
      </w:r>
      <w:r w:rsidR="00F66F05">
        <w:t>whose primary function is to</w:t>
      </w:r>
      <w:r w:rsidR="009175A0">
        <w:t xml:space="preserve"> help him keep track of the day to day operations.</w:t>
      </w:r>
    </w:p>
    <w:p w:rsidR="009175A0" w:rsidRDefault="009175A0" w:rsidP="008002A0"/>
    <w:p w:rsidR="009D0B71" w:rsidRDefault="009175A0" w:rsidP="008002A0">
      <w:r>
        <w:t>Since this is the end of hi</w:t>
      </w:r>
      <w:r w:rsidR="009D0B71">
        <w:t xml:space="preserve">s first full year of operations he’s going to need to go see Uncle Bob soon to get his </w:t>
      </w:r>
      <w:r w:rsidR="001D7FC7">
        <w:t>year-end</w:t>
      </w:r>
      <w:r w:rsidR="009D0B71">
        <w:t xml:space="preserve"> statements prepared. Ronald is a little concerned though. The amount of cash in the corporate bank account doesn’t match with </w:t>
      </w:r>
      <w:r w:rsidR="00F66F05">
        <w:t xml:space="preserve">the cash balance that is listed </w:t>
      </w:r>
      <w:r w:rsidR="009D0B71">
        <w:t xml:space="preserve">in the general ledger. The </w:t>
      </w:r>
      <w:r w:rsidR="00FC0F90">
        <w:t xml:space="preserve">April 30 </w:t>
      </w:r>
      <w:r w:rsidR="009D0B71">
        <w:t>bank</w:t>
      </w:r>
      <w:r w:rsidR="00FC0F90">
        <w:t xml:space="preserve"> statement</w:t>
      </w:r>
      <w:r w:rsidR="009D0B71">
        <w:t xml:space="preserve"> indicated there is $81,483.17 but the ledger indicated there is only $</w:t>
      </w:r>
      <w:r w:rsidR="00634DE1">
        <w:t>7</w:t>
      </w:r>
      <w:r w:rsidR="009D0B71">
        <w:t xml:space="preserve">3,547.94 </w:t>
      </w:r>
      <w:r w:rsidR="00FC0F90">
        <w:t xml:space="preserve">as of April 30. </w:t>
      </w:r>
      <w:r w:rsidR="009D0B71">
        <w:t xml:space="preserve">Sarah tells him that </w:t>
      </w:r>
      <w:r w:rsidR="00FC0F90">
        <w:t xml:space="preserve">there weren’t any month end adjustments made yet and </w:t>
      </w:r>
      <w:r w:rsidR="009D0B71">
        <w:t>i</w:t>
      </w:r>
      <w:r w:rsidR="00FC0F90">
        <w:t xml:space="preserve">t simply needs to be reconciled. </w:t>
      </w:r>
      <w:r w:rsidR="00F66F05">
        <w:t>She</w:t>
      </w:r>
      <w:r w:rsidR="00FC0F90">
        <w:t xml:space="preserve"> </w:t>
      </w:r>
      <w:r w:rsidR="009D0B71">
        <w:t xml:space="preserve">goes to work to identify the </w:t>
      </w:r>
      <w:r w:rsidR="00BF5909">
        <w:t>differences between the two balances</w:t>
      </w:r>
      <w:r w:rsidR="009D0B71">
        <w:t>.</w:t>
      </w:r>
    </w:p>
    <w:p w:rsidR="009D0B71" w:rsidRDefault="009D0B71" w:rsidP="008002A0"/>
    <w:p w:rsidR="00FC0F90" w:rsidRDefault="00FC0F90" w:rsidP="008002A0">
      <w:r>
        <w:t>May 2, 20X2</w:t>
      </w:r>
    </w:p>
    <w:p w:rsidR="00FC0F90" w:rsidRDefault="00FC0F90" w:rsidP="008002A0"/>
    <w:p w:rsidR="009175A0" w:rsidRDefault="009D0B71" w:rsidP="008002A0">
      <w:r>
        <w:t xml:space="preserve">Sarah </w:t>
      </w:r>
      <w:r w:rsidR="00FC0F90">
        <w:t>has identified the following transactions:</w:t>
      </w:r>
    </w:p>
    <w:p w:rsidR="00FC0F90" w:rsidRDefault="00FC0F90" w:rsidP="008002A0"/>
    <w:p w:rsidR="00FC0F90" w:rsidRDefault="00FC0F90" w:rsidP="00FC0F90">
      <w:pPr>
        <w:pStyle w:val="ListParagraph"/>
        <w:numPr>
          <w:ilvl w:val="0"/>
          <w:numId w:val="4"/>
        </w:numPr>
      </w:pPr>
      <w:r>
        <w:t>The April 30 bank statement noted bank and credit card processing fees of $1,240.14</w:t>
      </w:r>
    </w:p>
    <w:p w:rsidR="00D57E5A" w:rsidRDefault="00D57E5A" w:rsidP="00D57E5A">
      <w:pPr>
        <w:pStyle w:val="ListParagraph"/>
        <w:numPr>
          <w:ilvl w:val="0"/>
          <w:numId w:val="4"/>
        </w:numPr>
      </w:pPr>
      <w:r>
        <w:t>Since April 29</w:t>
      </w:r>
      <w:r w:rsidRPr="00D57E5A">
        <w:rPr>
          <w:vertAlign w:val="superscript"/>
        </w:rPr>
        <w:t>th</w:t>
      </w:r>
      <w:r>
        <w:t xml:space="preserve"> and 30</w:t>
      </w:r>
      <w:r w:rsidRPr="00D57E5A">
        <w:rPr>
          <w:vertAlign w:val="superscript"/>
        </w:rPr>
        <w:t>th</w:t>
      </w:r>
      <w:r>
        <w:t xml:space="preserve"> </w:t>
      </w:r>
      <w:r w:rsidR="00F66F05">
        <w:t>fell on the weekend</w:t>
      </w:r>
      <w:r>
        <w:t xml:space="preserve">, </w:t>
      </w:r>
      <w:r w:rsidR="00FC0F90">
        <w:t>Sarah made the deposit</w:t>
      </w:r>
      <w:r>
        <w:t>s</w:t>
      </w:r>
      <w:r w:rsidR="00FC0F90">
        <w:t xml:space="preserve"> for</w:t>
      </w:r>
      <w:r>
        <w:t xml:space="preserve"> those days </w:t>
      </w:r>
      <w:r w:rsidR="00FC0F90">
        <w:t xml:space="preserve">in the afternoon of </w:t>
      </w:r>
      <w:r>
        <w:t xml:space="preserve">Monday, </w:t>
      </w:r>
      <w:r w:rsidR="00FC0F90">
        <w:t>May 1</w:t>
      </w:r>
      <w:r w:rsidR="00FC0F90" w:rsidRPr="00FC0F90">
        <w:rPr>
          <w:vertAlign w:val="superscript"/>
        </w:rPr>
        <w:t>st</w:t>
      </w:r>
      <w:r w:rsidR="00FC0F90">
        <w:t>. The amount of the deposit was $987.29</w:t>
      </w:r>
      <w:r>
        <w:t xml:space="preserve"> for April 29</w:t>
      </w:r>
      <w:r w:rsidRPr="00D57E5A">
        <w:rPr>
          <w:vertAlign w:val="superscript"/>
        </w:rPr>
        <w:t>th</w:t>
      </w:r>
      <w:r>
        <w:t xml:space="preserve"> and $1,154.</w:t>
      </w:r>
      <w:r w:rsidR="002232E9">
        <w:t>5</w:t>
      </w:r>
      <w:r>
        <w:t>7 for April 30</w:t>
      </w:r>
      <w:r w:rsidRPr="00D57E5A">
        <w:rPr>
          <w:vertAlign w:val="superscript"/>
        </w:rPr>
        <w:t>th</w:t>
      </w:r>
      <w:r>
        <w:t>.</w:t>
      </w:r>
    </w:p>
    <w:p w:rsidR="00FC0F90" w:rsidRDefault="00634DE1" w:rsidP="00FC0F90">
      <w:pPr>
        <w:pStyle w:val="ListParagraph"/>
        <w:numPr>
          <w:ilvl w:val="0"/>
          <w:numId w:val="4"/>
        </w:numPr>
      </w:pPr>
      <w:r>
        <w:t>The were 3 outstanding cheques; Chq #54 for $4,309.68, Chq#58 for $</w:t>
      </w:r>
      <w:r w:rsidR="00303B57">
        <w:t xml:space="preserve">7,434.50 </w:t>
      </w:r>
      <w:r>
        <w:t>and Chq#61 for $421.12</w:t>
      </w:r>
    </w:p>
    <w:p w:rsidR="00D57E5A" w:rsidRDefault="00303B57" w:rsidP="00FC0F90">
      <w:pPr>
        <w:pStyle w:val="ListParagraph"/>
        <w:numPr>
          <w:ilvl w:val="0"/>
          <w:numId w:val="4"/>
        </w:numPr>
      </w:pPr>
      <w:r>
        <w:t>A</w:t>
      </w:r>
      <w:r w:rsidR="00D57E5A">
        <w:t xml:space="preserve"> cheque for </w:t>
      </w:r>
      <w:r>
        <w:t>$808.07 from a customer was returned NSF. The bank charged a $40 fee for this item (not included as part of the fees noted above)</w:t>
      </w:r>
    </w:p>
    <w:p w:rsidR="009175A0" w:rsidRDefault="009175A0" w:rsidP="008002A0"/>
    <w:p w:rsidR="00030DE4" w:rsidRDefault="00030DE4" w:rsidP="00030DE4"/>
    <w:p w:rsidR="008002A0" w:rsidRDefault="00D62F34" w:rsidP="00030DE4">
      <w:r>
        <w:t>7a</w:t>
      </w:r>
      <w:r w:rsidR="00030DE4">
        <w:t xml:space="preserve">.) </w:t>
      </w:r>
      <w:r w:rsidR="002232E9">
        <w:t>Complete a bank reconciliation for April 30, 20X2 using the information provided above.</w:t>
      </w:r>
    </w:p>
    <w:p w:rsidR="00030DE4" w:rsidRDefault="00030DE4" w:rsidP="00030DE4">
      <w:pPr>
        <w:ind w:left="360"/>
      </w:pPr>
    </w:p>
    <w:p w:rsidR="00CB5E1E" w:rsidRDefault="00D62F34">
      <w:r>
        <w:t xml:space="preserve">7b.) Complete any </w:t>
      </w:r>
      <w:r w:rsidR="002D6E42">
        <w:t xml:space="preserve">adjusting </w:t>
      </w:r>
      <w:r>
        <w:t>journal entries required as a result of the bank reconciliation</w:t>
      </w:r>
      <w:r w:rsidR="00CB5E1E">
        <w:br w:type="page"/>
      </w:r>
    </w:p>
    <w:p w:rsidR="00CB5E1E" w:rsidRPr="008002A0" w:rsidRDefault="00CB5E1E" w:rsidP="00CB5E1E">
      <w:pPr>
        <w:rPr>
          <w:b/>
        </w:rPr>
      </w:pPr>
      <w:r w:rsidRPr="008002A0">
        <w:rPr>
          <w:b/>
        </w:rPr>
        <w:lastRenderedPageBreak/>
        <w:t>Case Study</w:t>
      </w:r>
    </w:p>
    <w:p w:rsidR="00CB5E1E" w:rsidRDefault="00CB5E1E" w:rsidP="00CB5E1E">
      <w:pPr>
        <w:rPr>
          <w:b/>
        </w:rPr>
      </w:pPr>
      <w:r w:rsidRPr="008002A0">
        <w:rPr>
          <w:b/>
        </w:rPr>
        <w:t xml:space="preserve">Rhy’s Fries – Part </w:t>
      </w:r>
      <w:r>
        <w:rPr>
          <w:b/>
        </w:rPr>
        <w:t>8</w:t>
      </w:r>
    </w:p>
    <w:p w:rsidR="00CB5E1E" w:rsidRDefault="00CB5E1E" w:rsidP="00CB5E1E">
      <w:pPr>
        <w:rPr>
          <w:b/>
        </w:rPr>
      </w:pPr>
    </w:p>
    <w:p w:rsidR="00CB5E1E" w:rsidRDefault="00CB5E1E" w:rsidP="00CB5E1E">
      <w:r>
        <w:t>January 31, 20X3</w:t>
      </w:r>
    </w:p>
    <w:p w:rsidR="00CB5E1E" w:rsidRDefault="00CB5E1E" w:rsidP="00CB5E1E"/>
    <w:p w:rsidR="009A642C" w:rsidRDefault="00CB5E1E" w:rsidP="00CB5E1E">
      <w:r>
        <w:t xml:space="preserve">And then there were two. The success of the first Rhy’s </w:t>
      </w:r>
      <w:r w:rsidR="001D7FC7">
        <w:t>F</w:t>
      </w:r>
      <w:r>
        <w:t>ries</w:t>
      </w:r>
      <w:r w:rsidR="009A642C">
        <w:t xml:space="preserve"> </w:t>
      </w:r>
      <w:r w:rsidR="00056849">
        <w:t xml:space="preserve">restaurant </w:t>
      </w:r>
      <w:r w:rsidR="009A642C">
        <w:t xml:space="preserve">could not be contained within a single location. Ronald realized several months ago that the business was outgrowing its current location and needed to expand. A second location not only would allow </w:t>
      </w:r>
      <w:r w:rsidR="00F66F05">
        <w:t xml:space="preserve">for </w:t>
      </w:r>
      <w:r w:rsidR="009A642C">
        <w:t>the demand to be met easier, it also provided a space for Ronald’s latest venture; A catering segment that provided</w:t>
      </w:r>
      <w:r w:rsidR="00F66F05">
        <w:t xml:space="preserve"> multi-course</w:t>
      </w:r>
      <w:r w:rsidR="009A642C">
        <w:t xml:space="preserve"> meals to corporate or private events. </w:t>
      </w:r>
    </w:p>
    <w:p w:rsidR="009A642C" w:rsidRDefault="009A642C" w:rsidP="00CB5E1E"/>
    <w:p w:rsidR="00F36B7A" w:rsidRDefault="009A642C" w:rsidP="00CB5E1E">
      <w:r>
        <w:t>Ronald has not forgotten his roots however. In addition to the restaurants, and the recently started catering segment, Ronald still maintain</w:t>
      </w:r>
      <w:r w:rsidR="00BF5909">
        <w:t>s</w:t>
      </w:r>
      <w:r>
        <w:t xml:space="preserve"> the food truck line of the business that gave him his start. His first employee, Peter, </w:t>
      </w:r>
      <w:r w:rsidR="00BF5909">
        <w:t>is</w:t>
      </w:r>
      <w:r>
        <w:t xml:space="preserve"> now the director of the food truck</w:t>
      </w:r>
      <w:r w:rsidR="00F36B7A">
        <w:t xml:space="preserve"> and catering division</w:t>
      </w:r>
      <w:r>
        <w:t xml:space="preserve">. During the </w:t>
      </w:r>
      <w:r w:rsidR="00056849">
        <w:t xml:space="preserve">summer, Peter </w:t>
      </w:r>
      <w:r w:rsidR="00BF5909">
        <w:t>takes</w:t>
      </w:r>
      <w:r w:rsidR="00056849">
        <w:t xml:space="preserve"> to the road and for </w:t>
      </w:r>
      <w:r>
        <w:t>winter months when t</w:t>
      </w:r>
      <w:r w:rsidR="00F36B7A">
        <w:t xml:space="preserve">here </w:t>
      </w:r>
      <w:r w:rsidR="00BF5909">
        <w:t>are</w:t>
      </w:r>
      <w:r w:rsidR="00F36B7A">
        <w:t xml:space="preserve"> limited events to utilize th</w:t>
      </w:r>
      <w:r w:rsidR="00BF5909">
        <w:t>e food truck, Peter transitions</w:t>
      </w:r>
      <w:r w:rsidR="00F36B7A">
        <w:t xml:space="preserve"> to the catering </w:t>
      </w:r>
      <w:r w:rsidR="00365D84">
        <w:t xml:space="preserve">segment </w:t>
      </w:r>
      <w:r w:rsidR="00F36B7A">
        <w:t xml:space="preserve">full time. </w:t>
      </w:r>
    </w:p>
    <w:p w:rsidR="00F36B7A" w:rsidRDefault="00F36B7A" w:rsidP="00CB5E1E"/>
    <w:p w:rsidR="004105CD" w:rsidRDefault="00F36B7A" w:rsidP="00CB5E1E">
      <w:r>
        <w:t>Although Peter was great on the carnival circuit,</w:t>
      </w:r>
      <w:r w:rsidR="0033679E">
        <w:t xml:space="preserve"> and was an exceptional people person</w:t>
      </w:r>
      <w:r>
        <w:t xml:space="preserve"> he had some initial struggles with the catering segment, particularly when it came to the </w:t>
      </w:r>
      <w:r w:rsidR="004105CD">
        <w:t>administrative</w:t>
      </w:r>
      <w:r>
        <w:t xml:space="preserve"> side. He often kept poor records of when</w:t>
      </w:r>
      <w:r w:rsidR="00365D84">
        <w:t xml:space="preserve"> and who</w:t>
      </w:r>
      <w:r>
        <w:t xml:space="preserve"> he sent out invoices</w:t>
      </w:r>
      <w:r w:rsidR="00365D84">
        <w:t xml:space="preserve"> to</w:t>
      </w:r>
      <w:r>
        <w:t>.</w:t>
      </w:r>
      <w:r w:rsidR="004105CD">
        <w:t xml:space="preserve"> In some cases he sent out invoices to the wrong patrons</w:t>
      </w:r>
      <w:r w:rsidR="00365D84">
        <w:t xml:space="preserve"> or to the correct patron but w</w:t>
      </w:r>
      <w:r w:rsidR="004105CD">
        <w:t xml:space="preserve">ith incorrect amounts, </w:t>
      </w:r>
      <w:r w:rsidR="00056849">
        <w:t xml:space="preserve">while in other </w:t>
      </w:r>
      <w:r w:rsidR="004105CD">
        <w:t xml:space="preserve">cases the same patron </w:t>
      </w:r>
      <w:r w:rsidR="00056849">
        <w:t xml:space="preserve">was sent </w:t>
      </w:r>
      <w:r w:rsidR="004105CD">
        <w:t>multiple invoices.</w:t>
      </w:r>
      <w:r>
        <w:t xml:space="preserve"> This led to some significant delays in</w:t>
      </w:r>
      <w:r w:rsidR="004105CD">
        <w:t xml:space="preserve"> collection and required a lot of work to reconcile. </w:t>
      </w:r>
    </w:p>
    <w:p w:rsidR="004105CD" w:rsidRDefault="004105CD" w:rsidP="00CB5E1E"/>
    <w:p w:rsidR="004105CD" w:rsidRDefault="004105CD" w:rsidP="00CB5E1E">
      <w:r>
        <w:t>Given these struggles, Sarah suggested that Rhy’s Fries setup an allowance for doubtful accounts. She has prepared a</w:t>
      </w:r>
      <w:r w:rsidR="00365D84">
        <w:t>n</w:t>
      </w:r>
      <w:r>
        <w:t xml:space="preserve"> aging schedule of the accounts receivable and estimated the percentage expected to be uncollectable.</w:t>
      </w:r>
    </w:p>
    <w:p w:rsidR="004105CD" w:rsidRDefault="004105CD" w:rsidP="00CB5E1E"/>
    <w:p w:rsidR="00CB5E1E" w:rsidRPr="00CB5E1E" w:rsidRDefault="00D62F34" w:rsidP="00CB5E1E">
      <w:r>
        <w:t>8</w:t>
      </w:r>
      <w:r w:rsidR="004105CD">
        <w:t xml:space="preserve">.) Using the aging schedule in Appendix 2, determine the amount required for the allowance for doubtful accounts and complete the required journal entry to </w:t>
      </w:r>
      <w:r w:rsidR="00127001">
        <w:t>set it up.</w:t>
      </w:r>
      <w:r w:rsidR="004105CD">
        <w:t xml:space="preserve"> </w:t>
      </w:r>
      <w:r w:rsidR="00F36B7A">
        <w:t xml:space="preserve">  </w:t>
      </w:r>
    </w:p>
    <w:p w:rsidR="00056849" w:rsidRDefault="00056849"/>
    <w:p w:rsidR="00056849" w:rsidRDefault="00056849"/>
    <w:p w:rsidR="00056849" w:rsidRDefault="00056849">
      <w:r>
        <w:br w:type="page"/>
      </w:r>
    </w:p>
    <w:p w:rsidR="00056849" w:rsidRPr="008002A0" w:rsidRDefault="00056849" w:rsidP="00056849">
      <w:pPr>
        <w:rPr>
          <w:b/>
        </w:rPr>
      </w:pPr>
      <w:r w:rsidRPr="008002A0">
        <w:rPr>
          <w:b/>
        </w:rPr>
        <w:lastRenderedPageBreak/>
        <w:t>Case Study</w:t>
      </w:r>
    </w:p>
    <w:p w:rsidR="00056849" w:rsidRDefault="00056849" w:rsidP="00056849">
      <w:pPr>
        <w:rPr>
          <w:b/>
        </w:rPr>
      </w:pPr>
      <w:r w:rsidRPr="008002A0">
        <w:rPr>
          <w:b/>
        </w:rPr>
        <w:t xml:space="preserve">Rhy’s Fries – Part </w:t>
      </w:r>
      <w:r>
        <w:rPr>
          <w:b/>
        </w:rPr>
        <w:t>9</w:t>
      </w:r>
    </w:p>
    <w:p w:rsidR="00056849" w:rsidRDefault="00056849"/>
    <w:p w:rsidR="00056849" w:rsidRDefault="00FB1AB4">
      <w:r>
        <w:t>May 15, 20X5</w:t>
      </w:r>
    </w:p>
    <w:p w:rsidR="00056849" w:rsidRDefault="00056849"/>
    <w:p w:rsidR="00056849" w:rsidRDefault="00FB1AB4" w:rsidP="00056849">
      <w:r>
        <w:t>Over</w:t>
      </w:r>
      <w:r w:rsidR="00056849">
        <w:t xml:space="preserve"> three years have passed by since Ronald mad</w:t>
      </w:r>
      <w:r w:rsidR="001D7FC7">
        <w:t>e the choice to start up Rhy’s F</w:t>
      </w:r>
      <w:r w:rsidR="00056849">
        <w:t xml:space="preserve">ries. His humble start on the food convention </w:t>
      </w:r>
      <w:r w:rsidR="00FD5E23">
        <w:t xml:space="preserve">and carnival </w:t>
      </w:r>
      <w:r w:rsidR="00056849">
        <w:t xml:space="preserve">scene has now led him to being the operator of three restaurants, a food truck and a catering segment. </w:t>
      </w:r>
      <w:r w:rsidR="00336FC6">
        <w:t>The success is not without challenges though</w:t>
      </w:r>
      <w:r w:rsidR="00056849">
        <w:t>,</w:t>
      </w:r>
      <w:r w:rsidR="00336FC6">
        <w:t xml:space="preserve"> and </w:t>
      </w:r>
      <w:r w:rsidR="00056849">
        <w:t xml:space="preserve">Ronald </w:t>
      </w:r>
      <w:r w:rsidR="00336FC6">
        <w:t>is facing one of his most difficult to date</w:t>
      </w:r>
      <w:r w:rsidR="00056849">
        <w:t xml:space="preserve">. </w:t>
      </w:r>
    </w:p>
    <w:p w:rsidR="00056849" w:rsidRDefault="00056849" w:rsidP="00056849"/>
    <w:p w:rsidR="00056849" w:rsidRDefault="0033679E" w:rsidP="00056849">
      <w:r>
        <w:t xml:space="preserve">Approximately </w:t>
      </w:r>
      <w:r w:rsidR="00FB1AB4">
        <w:t>a year</w:t>
      </w:r>
      <w:r>
        <w:t xml:space="preserve"> ago, Ronald’s</w:t>
      </w:r>
      <w:r w:rsidR="00056849">
        <w:t xml:space="preserve"> long time employee and director of the food truck and catering segments abruptly left the company.</w:t>
      </w:r>
      <w:r>
        <w:t xml:space="preserve"> When asked why he was leaving, Peter simply indicated that he felt there were better opportunities elsewhere. What Ronald did not know at the time was the Peter had been planning to open his own restaurant</w:t>
      </w:r>
      <w:r w:rsidR="00FB1AB4">
        <w:t xml:space="preserve"> using many of the same techniques and products that </w:t>
      </w:r>
      <w:r w:rsidR="00336FC6">
        <w:t>he learned about during his tenure</w:t>
      </w:r>
      <w:r w:rsidR="00FB1AB4">
        <w:t xml:space="preserve"> at Rhy’s Fries. </w:t>
      </w:r>
      <w:r w:rsidR="00336FC6">
        <w:t>About two months after his departure Peter</w:t>
      </w:r>
      <w:r w:rsidR="00FB1AB4">
        <w:t xml:space="preserve"> </w:t>
      </w:r>
      <w:r w:rsidR="00336FC6">
        <w:t xml:space="preserve">opened his restaurant aptly named </w:t>
      </w:r>
      <w:r>
        <w:t>“Peter’s Poutines”.</w:t>
      </w:r>
    </w:p>
    <w:p w:rsidR="00056849" w:rsidRDefault="00056849" w:rsidP="00056849"/>
    <w:p w:rsidR="00056849" w:rsidRDefault="00FB1AB4" w:rsidP="00056849">
      <w:r>
        <w:t xml:space="preserve">In </w:t>
      </w:r>
      <w:r w:rsidR="00FD5E23">
        <w:t xml:space="preserve">less than </w:t>
      </w:r>
      <w:r>
        <w:t xml:space="preserve">one year </w:t>
      </w:r>
      <w:r w:rsidR="0033679E">
        <w:t xml:space="preserve">Peter’s Poutines has </w:t>
      </w:r>
      <w:r>
        <w:t>proven</w:t>
      </w:r>
      <w:r w:rsidR="0033679E">
        <w:t xml:space="preserve"> itself to be a significant competitor to Rhy’s Fries</w:t>
      </w:r>
      <w:r w:rsidR="00056849">
        <w:t>.</w:t>
      </w:r>
      <w:r w:rsidR="0033679E">
        <w:t xml:space="preserve"> </w:t>
      </w:r>
      <w:r>
        <w:t xml:space="preserve">Although they </w:t>
      </w:r>
      <w:r w:rsidR="0033679E">
        <w:t xml:space="preserve">offered similar menu items Peter’s </w:t>
      </w:r>
      <w:r>
        <w:t xml:space="preserve">prices were generally slightly higher. Peter did have one advantage however; his location was </w:t>
      </w:r>
      <w:r w:rsidR="00BF5909">
        <w:t>a</w:t>
      </w:r>
      <w:r w:rsidR="00FD5E23">
        <w:t xml:space="preserve"> </w:t>
      </w:r>
      <w:r>
        <w:t>high traffic area in an upscale area of the city.</w:t>
      </w:r>
      <w:r w:rsidR="00336FC6">
        <w:t xml:space="preserve"> On top of that, Peter appears to have started construction on a second restaurant that will be opening soon.</w:t>
      </w:r>
      <w:r>
        <w:t xml:space="preserve"> Ronald </w:t>
      </w:r>
      <w:r w:rsidR="00336FC6">
        <w:t xml:space="preserve">wonders what this extra competition will mean for him. He </w:t>
      </w:r>
      <w:r>
        <w:t>has</w:t>
      </w:r>
      <w:r w:rsidR="00336FC6">
        <w:t xml:space="preserve"> already</w:t>
      </w:r>
      <w:r>
        <w:t xml:space="preserve"> noticed that some days the business is just not as busy as it once was and is starting to seriously contemplate what he should do to counter this growing competitive threat.</w:t>
      </w:r>
    </w:p>
    <w:p w:rsidR="00FB1AB4" w:rsidRDefault="00FB1AB4" w:rsidP="00056849"/>
    <w:p w:rsidR="00FB1AB4" w:rsidRDefault="00FB1AB4" w:rsidP="00056849">
      <w:r>
        <w:t>He’s tasked Sarah to go work with Uncle Bob to take a serious look at his financial statements and provide him with some insight</w:t>
      </w:r>
      <w:r w:rsidR="00397D61">
        <w:t xml:space="preserve"> into his operations.</w:t>
      </w:r>
      <w:r w:rsidR="00336FC6">
        <w:t xml:space="preserve"> Maybe they can see something in the numbers that he can’t.</w:t>
      </w:r>
      <w:r w:rsidR="00397D61">
        <w:t xml:space="preserve"> </w:t>
      </w:r>
    </w:p>
    <w:p w:rsidR="00397D61" w:rsidRDefault="00397D61" w:rsidP="00056849"/>
    <w:p w:rsidR="00397D61" w:rsidRDefault="00D62F34" w:rsidP="00056849">
      <w:r>
        <w:t>9</w:t>
      </w:r>
      <w:r w:rsidR="00397D61">
        <w:t>.) Analyze the statements in Appendix 3 and 4 for any trends, issues or items of note. Prepare a management report for Ronald with your findings and any recommendations you have.</w:t>
      </w:r>
      <w:r w:rsidR="00DB32CF">
        <w:t xml:space="preserve"> </w:t>
      </w:r>
      <w:r w:rsidR="00950A67">
        <w:t xml:space="preserve">Include any calculations or working papers along with the report. </w:t>
      </w:r>
    </w:p>
    <w:p w:rsidR="002413DD" w:rsidRDefault="002413DD">
      <w:r>
        <w:br w:type="page"/>
      </w:r>
    </w:p>
    <w:p w:rsidR="002413DD" w:rsidRDefault="002413DD">
      <w:r w:rsidRPr="00F05D50">
        <w:rPr>
          <w:b/>
        </w:rPr>
        <w:lastRenderedPageBreak/>
        <w:t>Appendix 1</w:t>
      </w:r>
      <w:r w:rsidR="00FD613C" w:rsidRPr="00F05D50">
        <w:rPr>
          <w:b/>
        </w:rPr>
        <w:t xml:space="preserve"> </w:t>
      </w:r>
      <w:r w:rsidR="00FD613C">
        <w:t>– Sales, Cost of Sales and Expenses related to July 14 – July 29, 20X1</w:t>
      </w:r>
    </w:p>
    <w:p w:rsidR="002413DD" w:rsidRDefault="002413DD"/>
    <w:p w:rsidR="00394044" w:rsidRDefault="001D3BAE" w:rsidP="001D3BAE">
      <w:pPr>
        <w:ind w:left="-720"/>
      </w:pPr>
      <w:r w:rsidRPr="001D3BAE">
        <w:rPr>
          <w:noProof/>
          <w:lang w:val="en-US"/>
        </w:rPr>
        <w:drawing>
          <wp:inline distT="0" distB="0" distL="0" distR="0" wp14:anchorId="55954C45" wp14:editId="5B9BE69B">
            <wp:extent cx="6207963" cy="148590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7963" cy="1485900"/>
                    </a:xfrm>
                    <a:prstGeom prst="rect">
                      <a:avLst/>
                    </a:prstGeom>
                    <a:noFill/>
                    <a:ln>
                      <a:noFill/>
                    </a:ln>
                  </pic:spPr>
                </pic:pic>
              </a:graphicData>
            </a:graphic>
          </wp:inline>
        </w:drawing>
      </w:r>
    </w:p>
    <w:p w:rsidR="00FD613C" w:rsidRDefault="001D3BAE" w:rsidP="001D3BAE">
      <w:pPr>
        <w:ind w:left="-630"/>
      </w:pPr>
      <w:r>
        <w:t>Note: Assume all inventory purchases and travel expenses were paid in cash.</w:t>
      </w:r>
    </w:p>
    <w:p w:rsidR="001D3BAE" w:rsidRDefault="001D3BAE"/>
    <w:p w:rsidR="001D3BAE" w:rsidRDefault="001D3BAE"/>
    <w:p w:rsidR="000F7347" w:rsidRDefault="00394044">
      <w:r w:rsidRPr="00F05D50">
        <w:rPr>
          <w:b/>
        </w:rPr>
        <w:t>Appendix 2</w:t>
      </w:r>
      <w:r w:rsidR="00127001">
        <w:t xml:space="preserve"> – Accounts Receivable aging as at January 31, 20X3</w:t>
      </w:r>
    </w:p>
    <w:p w:rsidR="00127001" w:rsidRDefault="00127001"/>
    <w:p w:rsidR="00127001" w:rsidRDefault="00127001">
      <w:r w:rsidRPr="00127001">
        <w:rPr>
          <w:noProof/>
          <w:lang w:val="en-US"/>
        </w:rPr>
        <w:drawing>
          <wp:inline distT="0" distB="0" distL="0" distR="0">
            <wp:extent cx="3171825" cy="1562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1825" cy="1562100"/>
                    </a:xfrm>
                    <a:prstGeom prst="rect">
                      <a:avLst/>
                    </a:prstGeom>
                    <a:noFill/>
                    <a:ln>
                      <a:noFill/>
                    </a:ln>
                  </pic:spPr>
                </pic:pic>
              </a:graphicData>
            </a:graphic>
          </wp:inline>
        </w:drawing>
      </w:r>
    </w:p>
    <w:p w:rsidR="000F7347" w:rsidRDefault="000F7347"/>
    <w:p w:rsidR="00030DE4" w:rsidRDefault="00030DE4">
      <w:r>
        <w:br w:type="page"/>
      </w:r>
      <w:r w:rsidR="001D7FC7">
        <w:lastRenderedPageBreak/>
        <w:t>Appendix 3 –</w:t>
      </w:r>
      <w:r w:rsidR="005E02E3">
        <w:t xml:space="preserve"> </w:t>
      </w:r>
      <w:bookmarkStart w:id="0" w:name="_GoBack"/>
      <w:bookmarkEnd w:id="0"/>
      <w:r w:rsidR="005E02E3">
        <w:t>Profit and Loss Statement for the years 20X3, 20X4 and 20X5</w:t>
      </w:r>
      <w:r w:rsidR="001D7FC7">
        <w:t xml:space="preserve"> </w:t>
      </w:r>
    </w:p>
    <w:p w:rsidR="005E02E3" w:rsidRDefault="000B3907">
      <w:r w:rsidRPr="000B3907">
        <w:drawing>
          <wp:inline distT="0" distB="0" distL="0" distR="0">
            <wp:extent cx="5713730" cy="8010525"/>
            <wp:effectExtent l="0" t="0" r="127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6898" cy="8028986"/>
                    </a:xfrm>
                    <a:prstGeom prst="rect">
                      <a:avLst/>
                    </a:prstGeom>
                    <a:noFill/>
                    <a:ln>
                      <a:noFill/>
                    </a:ln>
                  </pic:spPr>
                </pic:pic>
              </a:graphicData>
            </a:graphic>
          </wp:inline>
        </w:drawing>
      </w:r>
    </w:p>
    <w:p w:rsidR="001D7FC7" w:rsidRDefault="000B3907">
      <w:r w:rsidRPr="000B3907">
        <w:lastRenderedPageBreak/>
        <w:drawing>
          <wp:inline distT="0" distB="0" distL="0" distR="0">
            <wp:extent cx="5486400" cy="8724418"/>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8724418"/>
                    </a:xfrm>
                    <a:prstGeom prst="rect">
                      <a:avLst/>
                    </a:prstGeom>
                    <a:noFill/>
                    <a:ln>
                      <a:noFill/>
                    </a:ln>
                  </pic:spPr>
                </pic:pic>
              </a:graphicData>
            </a:graphic>
          </wp:inline>
        </w:drawing>
      </w:r>
    </w:p>
    <w:sectPr w:rsidR="001D7FC7" w:rsidSect="00953670">
      <w:pgSz w:w="12240" w:h="15840"/>
      <w:pgMar w:top="1440" w:right="1800" w:bottom="1440" w:left="1800" w:header="14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670" w:rsidRDefault="00953670" w:rsidP="00953670">
      <w:r>
        <w:separator/>
      </w:r>
    </w:p>
  </w:endnote>
  <w:endnote w:type="continuationSeparator" w:id="0">
    <w:p w:rsidR="00953670" w:rsidRDefault="00953670" w:rsidP="00953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670" w:rsidRDefault="00953670" w:rsidP="00953670">
      <w:r>
        <w:separator/>
      </w:r>
    </w:p>
  </w:footnote>
  <w:footnote w:type="continuationSeparator" w:id="0">
    <w:p w:rsidR="00953670" w:rsidRDefault="00953670" w:rsidP="009536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668C0"/>
    <w:multiLevelType w:val="hybridMultilevel"/>
    <w:tmpl w:val="1450A926"/>
    <w:lvl w:ilvl="0" w:tplc="976CAB3C">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FC079CE"/>
    <w:multiLevelType w:val="hybridMultilevel"/>
    <w:tmpl w:val="17E87F9C"/>
    <w:lvl w:ilvl="0" w:tplc="0EAAE74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4594375"/>
    <w:multiLevelType w:val="hybridMultilevel"/>
    <w:tmpl w:val="421EF8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9242B34"/>
    <w:multiLevelType w:val="hybridMultilevel"/>
    <w:tmpl w:val="26D8A0D4"/>
    <w:lvl w:ilvl="0" w:tplc="3744BA7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A4F"/>
    <w:rsid w:val="000038CD"/>
    <w:rsid w:val="000043E5"/>
    <w:rsid w:val="00011C7F"/>
    <w:rsid w:val="00030DE4"/>
    <w:rsid w:val="00046889"/>
    <w:rsid w:val="000470FF"/>
    <w:rsid w:val="00053102"/>
    <w:rsid w:val="00056849"/>
    <w:rsid w:val="00094489"/>
    <w:rsid w:val="000B3907"/>
    <w:rsid w:val="000B6B6A"/>
    <w:rsid w:val="000C71A4"/>
    <w:rsid w:val="000E0B56"/>
    <w:rsid w:val="000E3A32"/>
    <w:rsid w:val="000F1652"/>
    <w:rsid w:val="000F7347"/>
    <w:rsid w:val="00127001"/>
    <w:rsid w:val="00136790"/>
    <w:rsid w:val="00142D34"/>
    <w:rsid w:val="001436C0"/>
    <w:rsid w:val="001829C2"/>
    <w:rsid w:val="001D3BAE"/>
    <w:rsid w:val="001D7FC7"/>
    <w:rsid w:val="002232E9"/>
    <w:rsid w:val="00224C37"/>
    <w:rsid w:val="00235E15"/>
    <w:rsid w:val="002413DD"/>
    <w:rsid w:val="0027061D"/>
    <w:rsid w:val="002A4A03"/>
    <w:rsid w:val="002D6E42"/>
    <w:rsid w:val="002E215E"/>
    <w:rsid w:val="002E5969"/>
    <w:rsid w:val="00303B57"/>
    <w:rsid w:val="0033679E"/>
    <w:rsid w:val="00336FC6"/>
    <w:rsid w:val="00365D84"/>
    <w:rsid w:val="0036777E"/>
    <w:rsid w:val="003926D7"/>
    <w:rsid w:val="00394044"/>
    <w:rsid w:val="00397D61"/>
    <w:rsid w:val="003F5A53"/>
    <w:rsid w:val="004105CD"/>
    <w:rsid w:val="0042099F"/>
    <w:rsid w:val="00442EEC"/>
    <w:rsid w:val="004635D0"/>
    <w:rsid w:val="004725F9"/>
    <w:rsid w:val="0049242C"/>
    <w:rsid w:val="004A0302"/>
    <w:rsid w:val="004C27E1"/>
    <w:rsid w:val="004D6A10"/>
    <w:rsid w:val="00535511"/>
    <w:rsid w:val="00551226"/>
    <w:rsid w:val="00564680"/>
    <w:rsid w:val="00585F09"/>
    <w:rsid w:val="005E02E3"/>
    <w:rsid w:val="005F2F9C"/>
    <w:rsid w:val="00632FAD"/>
    <w:rsid w:val="00634DE1"/>
    <w:rsid w:val="00644990"/>
    <w:rsid w:val="00672EEE"/>
    <w:rsid w:val="00692AFB"/>
    <w:rsid w:val="006A2EFD"/>
    <w:rsid w:val="006D5401"/>
    <w:rsid w:val="00716C7D"/>
    <w:rsid w:val="00725947"/>
    <w:rsid w:val="0073471E"/>
    <w:rsid w:val="00745FD1"/>
    <w:rsid w:val="0076150B"/>
    <w:rsid w:val="007636F3"/>
    <w:rsid w:val="00773250"/>
    <w:rsid w:val="0078249A"/>
    <w:rsid w:val="007845ED"/>
    <w:rsid w:val="007F02BD"/>
    <w:rsid w:val="008002A0"/>
    <w:rsid w:val="00830CC5"/>
    <w:rsid w:val="00841526"/>
    <w:rsid w:val="00841D32"/>
    <w:rsid w:val="00862572"/>
    <w:rsid w:val="00866F02"/>
    <w:rsid w:val="00874FE8"/>
    <w:rsid w:val="00876403"/>
    <w:rsid w:val="00896C85"/>
    <w:rsid w:val="008A393B"/>
    <w:rsid w:val="008A6A10"/>
    <w:rsid w:val="008A7140"/>
    <w:rsid w:val="008B1537"/>
    <w:rsid w:val="008B1C07"/>
    <w:rsid w:val="008D4903"/>
    <w:rsid w:val="0091091F"/>
    <w:rsid w:val="009175A0"/>
    <w:rsid w:val="00950A67"/>
    <w:rsid w:val="00953670"/>
    <w:rsid w:val="009A642C"/>
    <w:rsid w:val="009D0B71"/>
    <w:rsid w:val="009D3CDB"/>
    <w:rsid w:val="00A66852"/>
    <w:rsid w:val="00A676E9"/>
    <w:rsid w:val="00A769AA"/>
    <w:rsid w:val="00AC469C"/>
    <w:rsid w:val="00AD498A"/>
    <w:rsid w:val="00B0699F"/>
    <w:rsid w:val="00B24A5B"/>
    <w:rsid w:val="00B317B8"/>
    <w:rsid w:val="00B33F41"/>
    <w:rsid w:val="00B55A4F"/>
    <w:rsid w:val="00B755AA"/>
    <w:rsid w:val="00BA273A"/>
    <w:rsid w:val="00BA59D6"/>
    <w:rsid w:val="00BB578B"/>
    <w:rsid w:val="00BC2D5F"/>
    <w:rsid w:val="00BD25A6"/>
    <w:rsid w:val="00BE2942"/>
    <w:rsid w:val="00BE4688"/>
    <w:rsid w:val="00BE5E58"/>
    <w:rsid w:val="00BF5909"/>
    <w:rsid w:val="00C07038"/>
    <w:rsid w:val="00C43F4E"/>
    <w:rsid w:val="00C62B60"/>
    <w:rsid w:val="00C96021"/>
    <w:rsid w:val="00CB5E1E"/>
    <w:rsid w:val="00CC7574"/>
    <w:rsid w:val="00D0363D"/>
    <w:rsid w:val="00D07DFE"/>
    <w:rsid w:val="00D1220A"/>
    <w:rsid w:val="00D45387"/>
    <w:rsid w:val="00D57E5A"/>
    <w:rsid w:val="00D62F34"/>
    <w:rsid w:val="00D648E4"/>
    <w:rsid w:val="00D8411B"/>
    <w:rsid w:val="00DB32CF"/>
    <w:rsid w:val="00DF4493"/>
    <w:rsid w:val="00DF5A90"/>
    <w:rsid w:val="00E007B3"/>
    <w:rsid w:val="00E360BD"/>
    <w:rsid w:val="00E40212"/>
    <w:rsid w:val="00E47E51"/>
    <w:rsid w:val="00E84F54"/>
    <w:rsid w:val="00EA721B"/>
    <w:rsid w:val="00EB29BE"/>
    <w:rsid w:val="00EE5DA2"/>
    <w:rsid w:val="00F05D50"/>
    <w:rsid w:val="00F07299"/>
    <w:rsid w:val="00F2391F"/>
    <w:rsid w:val="00F36B7A"/>
    <w:rsid w:val="00F37A5B"/>
    <w:rsid w:val="00F43219"/>
    <w:rsid w:val="00F62C48"/>
    <w:rsid w:val="00F66F05"/>
    <w:rsid w:val="00F82143"/>
    <w:rsid w:val="00FB1AB4"/>
    <w:rsid w:val="00FC0F90"/>
    <w:rsid w:val="00FD5E23"/>
    <w:rsid w:val="00FD61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DE4690A-73A8-4DF7-9D52-88B4F2E47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5A4F"/>
    <w:rPr>
      <w:rFonts w:ascii="Tahoma" w:hAnsi="Tahoma" w:cs="Tahoma"/>
      <w:sz w:val="16"/>
      <w:szCs w:val="16"/>
    </w:rPr>
  </w:style>
  <w:style w:type="character" w:customStyle="1" w:styleId="BalloonTextChar">
    <w:name w:val="Balloon Text Char"/>
    <w:basedOn w:val="DefaultParagraphFont"/>
    <w:link w:val="BalloonText"/>
    <w:uiPriority w:val="99"/>
    <w:semiHidden/>
    <w:rsid w:val="00B55A4F"/>
    <w:rPr>
      <w:rFonts w:ascii="Tahoma" w:hAnsi="Tahoma" w:cs="Tahoma"/>
      <w:sz w:val="16"/>
      <w:szCs w:val="16"/>
      <w:lang w:eastAsia="en-US"/>
    </w:rPr>
  </w:style>
  <w:style w:type="paragraph" w:styleId="ListParagraph">
    <w:name w:val="List Paragraph"/>
    <w:basedOn w:val="Normal"/>
    <w:uiPriority w:val="34"/>
    <w:qFormat/>
    <w:rsid w:val="000043E5"/>
    <w:pPr>
      <w:ind w:left="720"/>
      <w:contextualSpacing/>
    </w:pPr>
  </w:style>
  <w:style w:type="paragraph" w:styleId="Header">
    <w:name w:val="header"/>
    <w:basedOn w:val="Normal"/>
    <w:link w:val="HeaderChar"/>
    <w:uiPriority w:val="99"/>
    <w:unhideWhenUsed/>
    <w:rsid w:val="00953670"/>
    <w:pPr>
      <w:tabs>
        <w:tab w:val="center" w:pos="4680"/>
        <w:tab w:val="right" w:pos="9360"/>
      </w:tabs>
    </w:pPr>
  </w:style>
  <w:style w:type="character" w:customStyle="1" w:styleId="HeaderChar">
    <w:name w:val="Header Char"/>
    <w:basedOn w:val="DefaultParagraphFont"/>
    <w:link w:val="Header"/>
    <w:uiPriority w:val="99"/>
    <w:rsid w:val="00953670"/>
    <w:rPr>
      <w:sz w:val="24"/>
      <w:szCs w:val="24"/>
      <w:lang w:eastAsia="en-US"/>
    </w:rPr>
  </w:style>
  <w:style w:type="paragraph" w:styleId="Footer">
    <w:name w:val="footer"/>
    <w:basedOn w:val="Normal"/>
    <w:link w:val="FooterChar"/>
    <w:uiPriority w:val="99"/>
    <w:unhideWhenUsed/>
    <w:rsid w:val="00953670"/>
    <w:pPr>
      <w:tabs>
        <w:tab w:val="center" w:pos="4680"/>
        <w:tab w:val="right" w:pos="9360"/>
      </w:tabs>
    </w:pPr>
  </w:style>
  <w:style w:type="character" w:customStyle="1" w:styleId="FooterChar">
    <w:name w:val="Footer Char"/>
    <w:basedOn w:val="DefaultParagraphFont"/>
    <w:link w:val="Footer"/>
    <w:uiPriority w:val="99"/>
    <w:rsid w:val="0095367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85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796C7-182F-40A9-86CE-2E09B8623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FF7E7772.dotm</Template>
  <TotalTime>0</TotalTime>
  <Pages>13</Pages>
  <Words>3828</Words>
  <Characters>17904</Characters>
  <Application>Microsoft Office Word</Application>
  <DocSecurity>0</DocSecurity>
  <Lines>149</Lines>
  <Paragraphs>43</Paragraphs>
  <ScaleCrop>false</ScaleCrop>
  <HeadingPairs>
    <vt:vector size="2" baseType="variant">
      <vt:variant>
        <vt:lpstr>Title</vt:lpstr>
      </vt:variant>
      <vt:variant>
        <vt:i4>1</vt:i4>
      </vt:variant>
    </vt:vector>
  </HeadingPairs>
  <TitlesOfParts>
    <vt:vector size="1" baseType="lpstr">
      <vt:lpstr/>
    </vt:vector>
  </TitlesOfParts>
  <Company>Saskatchewan Liquor &amp; Gaming Authority</Company>
  <LinksUpToDate>false</LinksUpToDate>
  <CharactersWithSpaces>21689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Maduck, Ryan SLGA</cp:lastModifiedBy>
  <cp:revision>2</cp:revision>
  <cp:lastPrinted>2019-12-27T14:40:00Z</cp:lastPrinted>
  <dcterms:created xsi:type="dcterms:W3CDTF">2020-01-08T17:16:00Z</dcterms:created>
  <dcterms:modified xsi:type="dcterms:W3CDTF">2020-01-08T17:16:00Z</dcterms:modified>
</cp:coreProperties>
</file>